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F0" w:rsidRPr="00B50D5F" w:rsidRDefault="008A5B06" w:rsidP="003A31F0">
      <w:pPr>
        <w:rPr>
          <w:rFonts w:ascii="Arial" w:hAnsi="Arial" w:cs="Arial"/>
          <w:b/>
          <w:color w:val="111111"/>
          <w:sz w:val="20"/>
          <w:szCs w:val="20"/>
        </w:rPr>
      </w:pPr>
      <w:r>
        <w:rPr>
          <w:rFonts w:ascii="Arial" w:hAnsi="Arial" w:cs="Arial"/>
          <w:b/>
          <w:color w:val="111111"/>
          <w:sz w:val="20"/>
          <w:szCs w:val="20"/>
        </w:rPr>
        <w:t>Scoping</w:t>
      </w:r>
      <w:r w:rsidR="003A31F0" w:rsidRPr="00B50D5F">
        <w:rPr>
          <w:rFonts w:ascii="Arial" w:hAnsi="Arial" w:cs="Arial"/>
          <w:b/>
          <w:color w:val="111111"/>
          <w:sz w:val="20"/>
          <w:szCs w:val="20"/>
        </w:rPr>
        <w:t xml:space="preserve"> </w:t>
      </w:r>
      <w:r w:rsidR="003A31F0" w:rsidRPr="00B50D5F">
        <w:rPr>
          <w:rFonts w:ascii="Arial" w:hAnsi="Arial" w:cs="Arial"/>
          <w:b/>
          <w:sz w:val="20"/>
          <w:szCs w:val="20"/>
        </w:rPr>
        <w:t>Review</w:t>
      </w:r>
      <w:r w:rsidR="003A31F0" w:rsidRPr="00B50D5F">
        <w:rPr>
          <w:rFonts w:ascii="Arial" w:hAnsi="Arial" w:cs="Arial"/>
          <w:b/>
          <w:color w:val="111111"/>
          <w:sz w:val="20"/>
          <w:szCs w:val="20"/>
        </w:rPr>
        <w:t xml:space="preserve"> Peer Review Form</w:t>
      </w: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Is the executive summary structured and concise (</w:t>
      </w:r>
      <w:r>
        <w:rPr>
          <w:rFonts w:ascii="Arial" w:hAnsi="Arial" w:cs="Arial"/>
          <w:sz w:val="20"/>
          <w:szCs w:val="20"/>
        </w:rPr>
        <w:t xml:space="preserve">≤ </w:t>
      </w:r>
      <w:r w:rsidRPr="00B50D5F">
        <w:rPr>
          <w:rFonts w:ascii="Arial" w:hAnsi="Arial" w:cs="Arial"/>
          <w:sz w:val="20"/>
          <w:szCs w:val="20"/>
        </w:rPr>
        <w:t>500 words) and provide a suitable reflection of the report? (</w:t>
      </w:r>
      <w:proofErr w:type="gramStart"/>
      <w:r w:rsidRPr="00B50D5F">
        <w:rPr>
          <w:rFonts w:ascii="Arial" w:hAnsi="Arial" w:cs="Arial"/>
          <w:sz w:val="20"/>
          <w:szCs w:val="20"/>
        </w:rPr>
        <w:t>succinct</w:t>
      </w:r>
      <w:proofErr w:type="gramEnd"/>
      <w:r w:rsidRPr="00B50D5F">
        <w:rPr>
          <w:rFonts w:ascii="Arial" w:hAnsi="Arial" w:cs="Arial"/>
          <w:sz w:val="20"/>
          <w:szCs w:val="20"/>
        </w:rPr>
        <w:t xml:space="preserve"> reflection of why, how and what, fo</w:t>
      </w:r>
      <w:r>
        <w:rPr>
          <w:rFonts w:ascii="Arial" w:hAnsi="Arial" w:cs="Arial"/>
          <w:sz w:val="20"/>
          <w:szCs w:val="20"/>
        </w:rPr>
        <w:t>cus on results and conclusions)</w: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3438525" cy="93345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1D9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8pt;width:270.7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BACKGROUND section. Specifically, consider if the background: </w:t>
      </w:r>
    </w:p>
    <w:p w:rsidR="003A31F0" w:rsidRPr="00B50D5F" w:rsidRDefault="003A31F0" w:rsidP="003A31F0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Is understandable </w:t>
      </w:r>
    </w:p>
    <w:p w:rsidR="003A31F0" w:rsidRPr="00B50D5F" w:rsidRDefault="003A31F0" w:rsidP="003A31F0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Provides necessary detail/definition to support the inclusion criteria </w:t>
      </w:r>
    </w:p>
    <w:p w:rsidR="003A31F0" w:rsidRPr="00B50D5F" w:rsidRDefault="003A31F0" w:rsidP="003A31F0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Provides justification for the review </w:t>
      </w:r>
    </w:p>
    <w:p w:rsidR="003A31F0" w:rsidRPr="00B50D5F" w:rsidRDefault="003A31F0" w:rsidP="003A31F0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Gives an indication of the</w:t>
      </w:r>
      <w:r w:rsidR="00694291">
        <w:rPr>
          <w:rFonts w:ascii="Arial" w:hAnsi="Arial" w:cs="Arial"/>
          <w:sz w:val="20"/>
          <w:szCs w:val="20"/>
        </w:rPr>
        <w:t xml:space="preserve"> nature of the</w:t>
      </w:r>
      <w:r w:rsidRPr="00B50D5F">
        <w:rPr>
          <w:rFonts w:ascii="Arial" w:hAnsi="Arial" w:cs="Arial"/>
          <w:sz w:val="20"/>
          <w:szCs w:val="20"/>
        </w:rPr>
        <w:t xml:space="preserve"> existing evidence base, including other </w:t>
      </w:r>
      <w:r w:rsidR="008A5B06">
        <w:rPr>
          <w:rFonts w:ascii="Arial" w:hAnsi="Arial" w:cs="Arial"/>
          <w:sz w:val="20"/>
          <w:szCs w:val="20"/>
        </w:rPr>
        <w:t xml:space="preserve">scoping reviews/studies and/or </w:t>
      </w:r>
      <w:r w:rsidRPr="00B50D5F">
        <w:rPr>
          <w:rFonts w:ascii="Arial" w:hAnsi="Arial" w:cs="Arial"/>
          <w:sz w:val="20"/>
          <w:szCs w:val="20"/>
        </w:rPr>
        <w:t xml:space="preserve">systematic reviews </w:t>
      </w:r>
    </w:p>
    <w:p w:rsidR="008A5B06" w:rsidRPr="00B50D5F" w:rsidRDefault="008A5B06" w:rsidP="008A5B06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Includes a statement that a preliminary search was conducted </w:t>
      </w:r>
      <w:r>
        <w:rPr>
          <w:rFonts w:ascii="Arial" w:hAnsi="Arial" w:cs="Arial"/>
          <w:sz w:val="20"/>
          <w:szCs w:val="20"/>
        </w:rPr>
        <w:t>and the results of that search in terms of any</w:t>
      </w:r>
      <w:r w:rsidRPr="00B50D5F">
        <w:rPr>
          <w:rFonts w:ascii="Arial" w:hAnsi="Arial" w:cs="Arial"/>
          <w:sz w:val="20"/>
          <w:szCs w:val="20"/>
        </w:rPr>
        <w:t xml:space="preserve"> other current or underway </w:t>
      </w:r>
      <w:r>
        <w:rPr>
          <w:rFonts w:ascii="Arial" w:hAnsi="Arial" w:cs="Arial"/>
          <w:sz w:val="20"/>
          <w:szCs w:val="20"/>
        </w:rPr>
        <w:t>scoping</w:t>
      </w:r>
      <w:r w:rsidRPr="00B50D5F">
        <w:rPr>
          <w:rFonts w:ascii="Arial" w:hAnsi="Arial" w:cs="Arial"/>
          <w:sz w:val="20"/>
          <w:szCs w:val="20"/>
        </w:rPr>
        <w:t xml:space="preserve"> reviews</w:t>
      </w:r>
      <w:r>
        <w:rPr>
          <w:rFonts w:ascii="Arial" w:hAnsi="Arial" w:cs="Arial"/>
          <w:sz w:val="20"/>
          <w:szCs w:val="20"/>
        </w:rPr>
        <w:t>/studies</w:t>
      </w:r>
      <w:r w:rsidRPr="00B50D5F">
        <w:rPr>
          <w:rFonts w:ascii="Arial" w:hAnsi="Arial" w:cs="Arial"/>
          <w:sz w:val="20"/>
          <w:szCs w:val="20"/>
        </w:rPr>
        <w:t xml:space="preserve"> on the</w:t>
      </w:r>
      <w:r>
        <w:rPr>
          <w:rFonts w:ascii="Arial" w:hAnsi="Arial" w:cs="Arial"/>
          <w:sz w:val="20"/>
          <w:szCs w:val="20"/>
        </w:rPr>
        <w:t xml:space="preserve"> same topic</w:t>
      </w:r>
    </w:p>
    <w:p w:rsidR="003A31F0" w:rsidRPr="00B50D5F" w:rsidRDefault="003A31F0" w:rsidP="003A31F0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Is adequately and appropriately referenced</w:t>
      </w:r>
    </w:p>
    <w:p w:rsidR="003A31F0" w:rsidRDefault="003A31F0" w:rsidP="003A31F0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References the protocol</w:t>
      </w: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1A5CF2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3438525" cy="9334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27" type="#_x0000_t202" style="position:absolute;margin-left:0;margin-top:14.8pt;width:270.75pt;height:7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694291" w:rsidRDefault="003A31F0" w:rsidP="003A31F0">
      <w:pPr>
        <w:pStyle w:val="Default"/>
        <w:rPr>
          <w:rFonts w:ascii="Arial" w:hAnsi="Arial" w:cs="Arial"/>
          <w:sz w:val="20"/>
          <w:szCs w:val="20"/>
          <w:highlight w:val="yellow"/>
        </w:rPr>
      </w:pPr>
      <w:r w:rsidRPr="00694291">
        <w:rPr>
          <w:rFonts w:ascii="Arial" w:hAnsi="Arial" w:cs="Arial"/>
          <w:sz w:val="20"/>
          <w:szCs w:val="20"/>
          <w:highlight w:val="yellow"/>
        </w:rPr>
        <w:t>Please provide c</w:t>
      </w:r>
      <w:r w:rsidR="00694291" w:rsidRPr="00694291">
        <w:rPr>
          <w:rFonts w:ascii="Arial" w:hAnsi="Arial" w:cs="Arial"/>
          <w:sz w:val="20"/>
          <w:szCs w:val="20"/>
          <w:highlight w:val="yellow"/>
        </w:rPr>
        <w:t xml:space="preserve">omments on the REVIEW OBJECTIVE/S AND </w:t>
      </w:r>
      <w:r w:rsidRPr="00694291">
        <w:rPr>
          <w:rFonts w:ascii="Arial" w:hAnsi="Arial" w:cs="Arial"/>
          <w:sz w:val="20"/>
          <w:szCs w:val="20"/>
          <w:highlight w:val="yellow"/>
        </w:rPr>
        <w:t>QUESTION</w:t>
      </w:r>
      <w:r w:rsidR="00694291" w:rsidRPr="00694291">
        <w:rPr>
          <w:rFonts w:ascii="Arial" w:hAnsi="Arial" w:cs="Arial"/>
          <w:sz w:val="20"/>
          <w:szCs w:val="20"/>
          <w:highlight w:val="yellow"/>
        </w:rPr>
        <w:t>/</w:t>
      </w:r>
      <w:r w:rsidRPr="00694291">
        <w:rPr>
          <w:rFonts w:ascii="Arial" w:hAnsi="Arial" w:cs="Arial"/>
          <w:sz w:val="20"/>
          <w:szCs w:val="20"/>
          <w:highlight w:val="yellow"/>
        </w:rPr>
        <w:t>S. Specifically, consider if the review objective/questions:</w:t>
      </w:r>
    </w:p>
    <w:p w:rsidR="008A5B06" w:rsidRPr="00694291" w:rsidRDefault="008A5B06" w:rsidP="008A5B06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694291">
        <w:rPr>
          <w:rFonts w:ascii="Arial" w:hAnsi="Arial" w:cs="Arial"/>
          <w:sz w:val="20"/>
          <w:szCs w:val="20"/>
          <w:highlight w:val="yellow"/>
        </w:rPr>
        <w:t xml:space="preserve">Are </w:t>
      </w:r>
      <w:r w:rsidR="00694291" w:rsidRPr="00694291">
        <w:rPr>
          <w:rFonts w:ascii="Arial" w:hAnsi="Arial" w:cs="Arial"/>
          <w:sz w:val="20"/>
          <w:szCs w:val="20"/>
          <w:highlight w:val="yellow"/>
        </w:rPr>
        <w:t>clearly written and explained</w:t>
      </w:r>
    </w:p>
    <w:p w:rsidR="003A31F0" w:rsidRPr="00694291" w:rsidRDefault="00694291" w:rsidP="003A31F0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694291">
        <w:rPr>
          <w:rFonts w:ascii="Arial" w:hAnsi="Arial" w:cs="Arial"/>
          <w:sz w:val="20"/>
          <w:szCs w:val="20"/>
          <w:highlight w:val="yellow"/>
        </w:rPr>
        <w:t>Congruent with those presented in the protocol</w:t>
      </w: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E9930A" wp14:editId="09BACB57">
                <wp:simplePos x="0" y="0"/>
                <wp:positionH relativeFrom="margin">
                  <wp:align>left</wp:align>
                </wp:positionH>
                <wp:positionV relativeFrom="paragraph">
                  <wp:posOffset>-46990</wp:posOffset>
                </wp:positionV>
                <wp:extent cx="3438525" cy="9334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930A" id="_x0000_s1028" type="#_x0000_t202" style="position:absolute;margin-left:0;margin-top:-3.7pt;width:270.75pt;height:73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">
                <v:textbox>
                  <w:txbxContent>
                    <w:p w:rsidR="001A5CF2" w:rsidRDefault="001A5CF2" w:rsidP="001A5CF2"/>
                  </w:txbxContent>
                </v:textbox>
                <w10:wrap type="square" anchorx="margin"/>
              </v:shape>
            </w:pict>
          </mc:Fallback>
        </mc:AlternateContent>
      </w: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INCLUSION CRITERIA. Specifically, consider if: </w:t>
      </w:r>
    </w:p>
    <w:p w:rsidR="003A31F0" w:rsidRPr="00B50D5F" w:rsidRDefault="003A31F0" w:rsidP="003A31F0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participants, </w:t>
      </w:r>
      <w:r w:rsidR="008A5B06">
        <w:rPr>
          <w:rFonts w:ascii="Arial" w:hAnsi="Arial" w:cs="Arial"/>
          <w:sz w:val="20"/>
          <w:szCs w:val="20"/>
        </w:rPr>
        <w:t>concept</w:t>
      </w:r>
      <w:r w:rsidRPr="00B50D5F">
        <w:rPr>
          <w:rFonts w:ascii="Arial" w:hAnsi="Arial" w:cs="Arial"/>
          <w:sz w:val="20"/>
          <w:szCs w:val="20"/>
        </w:rPr>
        <w:t xml:space="preserve"> and context have been clearly described </w:t>
      </w:r>
    </w:p>
    <w:p w:rsidR="003A31F0" w:rsidRPr="00B50D5F" w:rsidRDefault="003A31F0" w:rsidP="003A31F0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Appropriate exclusion criteria have been considered </w:t>
      </w:r>
    </w:p>
    <w:p w:rsidR="003A31F0" w:rsidRPr="001A5CF2" w:rsidRDefault="003A31F0" w:rsidP="003A31F0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types of studies are appropriate for the </w:t>
      </w:r>
      <w:r w:rsidR="008A5B06">
        <w:rPr>
          <w:rFonts w:ascii="Arial" w:hAnsi="Arial" w:cs="Arial"/>
          <w:sz w:val="20"/>
          <w:szCs w:val="20"/>
        </w:rPr>
        <w:t>objective/s and</w:t>
      </w:r>
      <w:r w:rsidRPr="00B50D5F">
        <w:rPr>
          <w:rFonts w:ascii="Arial" w:hAnsi="Arial" w:cs="Arial"/>
          <w:sz w:val="20"/>
          <w:szCs w:val="20"/>
        </w:rPr>
        <w:t xml:space="preserve"> question</w:t>
      </w:r>
      <w:r w:rsidR="008A5B06">
        <w:rPr>
          <w:rFonts w:ascii="Arial" w:hAnsi="Arial" w:cs="Arial"/>
          <w:sz w:val="20"/>
          <w:szCs w:val="20"/>
        </w:rPr>
        <w:t>/s</w:t>
      </w:r>
      <w:r w:rsidRPr="00B50D5F">
        <w:rPr>
          <w:rFonts w:ascii="Arial" w:hAnsi="Arial" w:cs="Arial"/>
          <w:sz w:val="20"/>
          <w:szCs w:val="20"/>
        </w:rPr>
        <w:t xml:space="preserve"> </w: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3438525" cy="9334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29" type="#_x0000_t202" style="position:absolute;margin-left:0;margin-top:14.85pt;width:270.75pt;height:7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Please provide comments on the METHODS. Specifically, consider if:</w:t>
      </w:r>
    </w:p>
    <w:p w:rsidR="003A31F0" w:rsidRPr="00B50D5F" w:rsidRDefault="003A31F0" w:rsidP="003A31F0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methods are clearly st</w:t>
      </w:r>
      <w:r w:rsidR="008A5B06">
        <w:rPr>
          <w:rFonts w:ascii="Arial" w:hAnsi="Arial" w:cs="Arial"/>
          <w:sz w:val="20"/>
          <w:szCs w:val="20"/>
        </w:rPr>
        <w:t>ated and describe what was done</w:t>
      </w:r>
    </w:p>
    <w:p w:rsidR="003A31F0" w:rsidRPr="00B50D5F" w:rsidRDefault="003A31F0" w:rsidP="003A31F0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Describe and justify any deviations from </w:t>
      </w:r>
      <w:r w:rsidR="008A5B06">
        <w:rPr>
          <w:rFonts w:ascii="Arial" w:hAnsi="Arial" w:cs="Arial"/>
          <w:sz w:val="20"/>
          <w:szCs w:val="20"/>
        </w:rPr>
        <w:t>the protocol, where applicable</w:t>
      </w: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Default="001A5CF2" w:rsidP="003A31F0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3438525" cy="9334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30" type="#_x0000_t202" style="position:absolute;margin-left:0;margin-top:14.85pt;width:270.75pt;height:7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SEARCH STRATEGY. Specifically, consider whether: </w:t>
      </w:r>
    </w:p>
    <w:p w:rsidR="003A31F0" w:rsidRPr="00B50D5F" w:rsidRDefault="003A31F0" w:rsidP="003A31F0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date the search was conducted is provided, and the date range o</w:t>
      </w:r>
      <w:r w:rsidR="008A5B06">
        <w:rPr>
          <w:rFonts w:ascii="Arial" w:hAnsi="Arial" w:cs="Arial"/>
          <w:sz w:val="20"/>
          <w:szCs w:val="20"/>
        </w:rPr>
        <w:t>f the search is clearly stated</w:t>
      </w:r>
    </w:p>
    <w:p w:rsidR="003A31F0" w:rsidRPr="008A5B06" w:rsidRDefault="003A31F0" w:rsidP="008A5B06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complete search strategy</w:t>
      </w:r>
      <w:r w:rsidR="008A5B06">
        <w:rPr>
          <w:rFonts w:ascii="Arial" w:hAnsi="Arial" w:cs="Arial"/>
          <w:sz w:val="20"/>
          <w:szCs w:val="20"/>
        </w:rPr>
        <w:t>/</w:t>
      </w:r>
      <w:proofErr w:type="spellStart"/>
      <w:r w:rsidR="008A5B06">
        <w:rPr>
          <w:rFonts w:ascii="Arial" w:hAnsi="Arial" w:cs="Arial"/>
          <w:sz w:val="20"/>
          <w:szCs w:val="20"/>
        </w:rPr>
        <w:t>ies</w:t>
      </w:r>
      <w:proofErr w:type="spellEnd"/>
      <w:r w:rsidRPr="00B50D5F">
        <w:rPr>
          <w:rFonts w:ascii="Arial" w:hAnsi="Arial" w:cs="Arial"/>
          <w:sz w:val="20"/>
          <w:szCs w:val="20"/>
        </w:rPr>
        <w:t xml:space="preserve"> for all databases is presented. This must include all search terms (key words, index terms, truncations etc</w:t>
      </w:r>
      <w:r w:rsidR="008A5B06">
        <w:rPr>
          <w:rFonts w:ascii="Arial" w:hAnsi="Arial" w:cs="Arial"/>
          <w:sz w:val="20"/>
          <w:szCs w:val="20"/>
        </w:rPr>
        <w:t>.</w:t>
      </w:r>
      <w:r w:rsidRPr="00B50D5F">
        <w:rPr>
          <w:rFonts w:ascii="Arial" w:hAnsi="Arial" w:cs="Arial"/>
          <w:sz w:val="20"/>
          <w:szCs w:val="20"/>
        </w:rPr>
        <w:t>) and how search terms were combined, all limits (date, language etc</w:t>
      </w:r>
      <w:r w:rsidR="008A5B06">
        <w:rPr>
          <w:rFonts w:ascii="Arial" w:hAnsi="Arial" w:cs="Arial"/>
          <w:sz w:val="20"/>
          <w:szCs w:val="20"/>
        </w:rPr>
        <w:t>.</w:t>
      </w:r>
      <w:r w:rsidRPr="00B50D5F">
        <w:rPr>
          <w:rFonts w:ascii="Arial" w:hAnsi="Arial" w:cs="Arial"/>
          <w:sz w:val="20"/>
          <w:szCs w:val="20"/>
        </w:rPr>
        <w:t>) applied and the date the search</w:t>
      </w:r>
      <w:r w:rsidR="008A5B06">
        <w:rPr>
          <w:rFonts w:ascii="Arial" w:hAnsi="Arial" w:cs="Arial"/>
          <w:sz w:val="20"/>
          <w:szCs w:val="20"/>
        </w:rPr>
        <w:t>/</w:t>
      </w:r>
      <w:proofErr w:type="spellStart"/>
      <w:r w:rsidR="008A5B06">
        <w:rPr>
          <w:rFonts w:ascii="Arial" w:hAnsi="Arial" w:cs="Arial"/>
          <w:sz w:val="20"/>
          <w:szCs w:val="20"/>
        </w:rPr>
        <w:t>es</w:t>
      </w:r>
      <w:proofErr w:type="spellEnd"/>
      <w:r w:rsidR="008A5B06">
        <w:rPr>
          <w:rFonts w:ascii="Arial" w:hAnsi="Arial" w:cs="Arial"/>
          <w:sz w:val="20"/>
          <w:szCs w:val="20"/>
        </w:rPr>
        <w:t xml:space="preserve"> was/were conducted</w:t>
      </w:r>
      <w:r w:rsidRPr="008A5B06">
        <w:rPr>
          <w:rFonts w:ascii="Arial" w:hAnsi="Arial" w:cs="Arial"/>
          <w:sz w:val="20"/>
          <w:szCs w:val="20"/>
        </w:rPr>
        <w:t xml:space="preserve"> </w:t>
      </w:r>
    </w:p>
    <w:p w:rsidR="003A31F0" w:rsidRPr="00B50D5F" w:rsidRDefault="003A31F0" w:rsidP="003A31F0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search strategy</w:t>
      </w:r>
      <w:r w:rsidR="008A5B06">
        <w:rPr>
          <w:rFonts w:ascii="Arial" w:hAnsi="Arial" w:cs="Arial"/>
          <w:sz w:val="20"/>
          <w:szCs w:val="20"/>
        </w:rPr>
        <w:t>/</w:t>
      </w:r>
      <w:proofErr w:type="spellStart"/>
      <w:r w:rsidR="008A5B06">
        <w:rPr>
          <w:rFonts w:ascii="Arial" w:hAnsi="Arial" w:cs="Arial"/>
          <w:sz w:val="20"/>
          <w:szCs w:val="20"/>
        </w:rPr>
        <w:t>ies</w:t>
      </w:r>
      <w:proofErr w:type="spellEnd"/>
      <w:r w:rsidRPr="00B50D5F">
        <w:rPr>
          <w:rFonts w:ascii="Arial" w:hAnsi="Arial" w:cs="Arial"/>
          <w:sz w:val="20"/>
          <w:szCs w:val="20"/>
        </w:rPr>
        <w:t xml:space="preserve"> is</w:t>
      </w:r>
      <w:r w:rsidR="008A5B06">
        <w:rPr>
          <w:rFonts w:ascii="Arial" w:hAnsi="Arial" w:cs="Arial"/>
          <w:sz w:val="20"/>
          <w:szCs w:val="20"/>
        </w:rPr>
        <w:t>/are</w:t>
      </w:r>
      <w:r w:rsidRPr="00B50D5F">
        <w:rPr>
          <w:rFonts w:ascii="Arial" w:hAnsi="Arial" w:cs="Arial"/>
          <w:sz w:val="20"/>
          <w:szCs w:val="20"/>
        </w:rPr>
        <w:t xml:space="preserve"> logical and reflects the review question</w:t>
      </w:r>
      <w:r w:rsidR="008A5B06">
        <w:rPr>
          <w:rFonts w:ascii="Arial" w:hAnsi="Arial" w:cs="Arial"/>
          <w:sz w:val="20"/>
          <w:szCs w:val="20"/>
        </w:rPr>
        <w:t>/s</w:t>
      </w:r>
    </w:p>
    <w:p w:rsidR="003A31F0" w:rsidRPr="00B50D5F" w:rsidRDefault="003A31F0" w:rsidP="003A31F0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databases/sources listed are comprehensive and appropriate for the topic</w:t>
      </w:r>
    </w:p>
    <w:p w:rsidR="003A31F0" w:rsidRPr="00B50D5F" w:rsidRDefault="003A31F0" w:rsidP="003A31F0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There is no duplication of databases (i.e. PubMed and MEDLINE)</w:t>
      </w:r>
    </w:p>
    <w:p w:rsidR="003A31F0" w:rsidRPr="00B50D5F" w:rsidRDefault="003A31F0" w:rsidP="003A31F0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search</w:t>
      </w:r>
      <w:r w:rsidR="008A5B06">
        <w:rPr>
          <w:rFonts w:ascii="Arial" w:hAnsi="Arial" w:cs="Arial"/>
          <w:sz w:val="20"/>
          <w:szCs w:val="20"/>
        </w:rPr>
        <w:t>/</w:t>
      </w:r>
      <w:proofErr w:type="spellStart"/>
      <w:r w:rsidR="008A5B06">
        <w:rPr>
          <w:rFonts w:ascii="Arial" w:hAnsi="Arial" w:cs="Arial"/>
          <w:sz w:val="20"/>
          <w:szCs w:val="20"/>
        </w:rPr>
        <w:t>es</w:t>
      </w:r>
      <w:proofErr w:type="spellEnd"/>
      <w:r w:rsidRPr="00B50D5F">
        <w:rPr>
          <w:rFonts w:ascii="Arial" w:hAnsi="Arial" w:cs="Arial"/>
          <w:sz w:val="20"/>
          <w:szCs w:val="20"/>
        </w:rPr>
        <w:t xml:space="preserve"> for unpublished studies/grey literature is</w:t>
      </w:r>
      <w:r w:rsidR="008A5B06">
        <w:rPr>
          <w:rFonts w:ascii="Arial" w:hAnsi="Arial" w:cs="Arial"/>
          <w:sz w:val="20"/>
          <w:szCs w:val="20"/>
        </w:rPr>
        <w:t>/are</w:t>
      </w:r>
      <w:r w:rsidRPr="00B50D5F">
        <w:rPr>
          <w:rFonts w:ascii="Arial" w:hAnsi="Arial" w:cs="Arial"/>
          <w:sz w:val="20"/>
          <w:szCs w:val="20"/>
        </w:rPr>
        <w:t xml:space="preserve"> included</w:t>
      </w:r>
    </w:p>
    <w:p w:rsidR="003A31F0" w:rsidRDefault="003A31F0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3438525" cy="9334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31" type="#_x0000_t202" style="position:absolute;left:0;text-align:left;margin-left:0;margin-top:14.85pt;width:270.75pt;height:7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pStyle w:val="Default"/>
        <w:ind w:left="360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Please provide comments on the STUDY SELECTION and DESCRIPTION OF INCLUDED STUDIES sections. Specifically, consider if:</w:t>
      </w:r>
    </w:p>
    <w:p w:rsidR="003A31F0" w:rsidRPr="00B50D5F" w:rsidRDefault="003A31F0" w:rsidP="003A31F0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Study selection is accurately and clearly described and accompanied by an accurate PRISMA flow diagram. </w:t>
      </w:r>
    </w:p>
    <w:p w:rsidR="003A31F0" w:rsidRPr="00B50D5F" w:rsidRDefault="003A31F0" w:rsidP="003A31F0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included studies match the eligibility criteria for the review</w:t>
      </w:r>
    </w:p>
    <w:p w:rsidR="003A31F0" w:rsidRPr="001A5CF2" w:rsidRDefault="003A31F0" w:rsidP="003A31F0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There is adequate description of the included studies and characteristics of included studies is described in a table</w: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3438525" cy="9334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32" type="#_x0000_t202" style="position:absolute;margin-left:0;margin-top:14.85pt;width:270.75pt;height: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methods for </w:t>
      </w:r>
      <w:r w:rsidR="008A5B06">
        <w:rPr>
          <w:rFonts w:ascii="Arial" w:hAnsi="Arial" w:cs="Arial"/>
          <w:sz w:val="20"/>
          <w:szCs w:val="20"/>
        </w:rPr>
        <w:t>RESULTS</w:t>
      </w:r>
      <w:r w:rsidRPr="00B50D5F">
        <w:rPr>
          <w:rFonts w:ascii="Arial" w:hAnsi="Arial" w:cs="Arial"/>
          <w:sz w:val="20"/>
          <w:szCs w:val="20"/>
        </w:rPr>
        <w:t xml:space="preserve"> of the review. Specifically, consider whether:</w:t>
      </w:r>
    </w:p>
    <w:p w:rsidR="003A31F0" w:rsidRPr="00694291" w:rsidRDefault="008A5B06" w:rsidP="003A31F0">
      <w:pPr>
        <w:pStyle w:val="Default"/>
        <w:numPr>
          <w:ilvl w:val="0"/>
          <w:numId w:val="8"/>
        </w:numPr>
        <w:rPr>
          <w:rFonts w:ascii="Arial" w:hAnsi="Arial" w:cs="Arial"/>
          <w:sz w:val="20"/>
          <w:szCs w:val="20"/>
          <w:highlight w:val="yellow"/>
        </w:rPr>
      </w:pPr>
      <w:bookmarkStart w:id="0" w:name="_GoBack"/>
      <w:bookmarkEnd w:id="0"/>
      <w:r w:rsidRPr="00694291">
        <w:rPr>
          <w:rFonts w:ascii="Arial" w:hAnsi="Arial" w:cs="Arial"/>
          <w:sz w:val="20"/>
          <w:szCs w:val="20"/>
          <w:highlight w:val="yellow"/>
        </w:rPr>
        <w:t>The appropriate data has been presented in a way that is congruent with the question/s</w:t>
      </w:r>
    </w:p>
    <w:p w:rsidR="003A31F0" w:rsidRPr="00694291" w:rsidRDefault="00694291" w:rsidP="008A5B06">
      <w:pPr>
        <w:pStyle w:val="Default"/>
        <w:numPr>
          <w:ilvl w:val="0"/>
          <w:numId w:val="8"/>
        </w:numPr>
        <w:rPr>
          <w:rFonts w:ascii="Arial" w:hAnsi="Arial" w:cs="Arial"/>
          <w:sz w:val="20"/>
          <w:szCs w:val="20"/>
          <w:highlight w:val="yellow"/>
        </w:rPr>
      </w:pPr>
      <w:r w:rsidRPr="00694291">
        <w:rPr>
          <w:rFonts w:ascii="Arial" w:hAnsi="Arial" w:cs="Arial"/>
          <w:sz w:val="20"/>
          <w:szCs w:val="20"/>
          <w:highlight w:val="yellow"/>
        </w:rPr>
        <w:t>Mapped/c</w:t>
      </w:r>
      <w:r w:rsidR="008A5B06" w:rsidRPr="00694291">
        <w:rPr>
          <w:rFonts w:ascii="Arial" w:hAnsi="Arial" w:cs="Arial"/>
          <w:sz w:val="20"/>
          <w:szCs w:val="20"/>
          <w:highlight w:val="yellow"/>
        </w:rPr>
        <w:t>harted/tabular/diagrammatic/graphical representations of the results are described with clear supporting narrative text</w:t>
      </w:r>
    </w:p>
    <w:p w:rsidR="003A31F0" w:rsidRPr="00B50D5F" w:rsidRDefault="008A5B06" w:rsidP="003A31F0">
      <w:pPr>
        <w:pStyle w:val="Defaul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results clearly</w:t>
      </w:r>
      <w:r w:rsidR="003A31F0" w:rsidRPr="00B50D5F">
        <w:rPr>
          <w:rFonts w:ascii="Arial" w:hAnsi="Arial" w:cs="Arial"/>
          <w:sz w:val="20"/>
          <w:szCs w:val="20"/>
        </w:rPr>
        <w:t xml:space="preserve"> inform the objective</w:t>
      </w:r>
      <w:r w:rsidR="00694291">
        <w:rPr>
          <w:rFonts w:ascii="Arial" w:hAnsi="Arial" w:cs="Arial"/>
          <w:sz w:val="20"/>
          <w:szCs w:val="20"/>
        </w:rPr>
        <w:t>/</w:t>
      </w:r>
      <w:r w:rsidR="003A31F0" w:rsidRPr="00B50D5F">
        <w:rPr>
          <w:rFonts w:ascii="Arial" w:hAnsi="Arial" w:cs="Arial"/>
          <w:sz w:val="20"/>
          <w:szCs w:val="20"/>
        </w:rPr>
        <w:t xml:space="preserve">s </w:t>
      </w:r>
      <w:r w:rsidR="00694291">
        <w:rPr>
          <w:rFonts w:ascii="Arial" w:hAnsi="Arial" w:cs="Arial"/>
          <w:sz w:val="20"/>
          <w:szCs w:val="20"/>
        </w:rPr>
        <w:t xml:space="preserve">and question/s </w:t>
      </w:r>
      <w:r w:rsidR="003A31F0" w:rsidRPr="00B50D5F">
        <w:rPr>
          <w:rFonts w:ascii="Arial" w:hAnsi="Arial" w:cs="Arial"/>
          <w:sz w:val="20"/>
          <w:szCs w:val="20"/>
        </w:rPr>
        <w:t>of the review</w:t>
      </w: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3438525" cy="9334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33" type="#_x0000_t202" style="position:absolute;margin-left:0;margin-top:14.8pt;width:270.75pt;height:73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1A5CF2">
      <w:pPr>
        <w:pStyle w:val="Default"/>
        <w:rPr>
          <w:rFonts w:ascii="Arial" w:hAnsi="Arial" w:cs="Arial"/>
          <w:sz w:val="20"/>
          <w:szCs w:val="20"/>
        </w:rPr>
      </w:pPr>
    </w:p>
    <w:p w:rsidR="003A31F0" w:rsidRDefault="003A31F0" w:rsidP="003A31F0">
      <w:pPr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Please provide comments on the DISCUSSION and CONCLUSION sections of the review. Specifically, consider whether:</w:t>
      </w:r>
    </w:p>
    <w:p w:rsidR="003A31F0" w:rsidRPr="00B50D5F" w:rsidRDefault="003A31F0" w:rsidP="003A31F0">
      <w:pPr>
        <w:pStyle w:val="Defaul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interpretation and discussion of the </w:t>
      </w:r>
      <w:r w:rsidR="008A5B06">
        <w:rPr>
          <w:rFonts w:ascii="Arial" w:hAnsi="Arial" w:cs="Arial"/>
          <w:sz w:val="20"/>
          <w:szCs w:val="20"/>
        </w:rPr>
        <w:t xml:space="preserve">results </w:t>
      </w:r>
      <w:r w:rsidRPr="00B50D5F">
        <w:rPr>
          <w:rFonts w:ascii="Arial" w:hAnsi="Arial" w:cs="Arial"/>
          <w:sz w:val="20"/>
          <w:szCs w:val="20"/>
        </w:rPr>
        <w:t>of the review is sufficient and appropriate</w:t>
      </w:r>
    </w:p>
    <w:p w:rsidR="003A31F0" w:rsidRPr="00B50D5F" w:rsidRDefault="003A31F0" w:rsidP="003A31F0">
      <w:pPr>
        <w:pStyle w:val="Defaul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Any potential limitations of the included studies and/or the review are discussed</w:t>
      </w:r>
    </w:p>
    <w:p w:rsidR="003A31F0" w:rsidRPr="00B50D5F" w:rsidRDefault="003A31F0" w:rsidP="003A31F0">
      <w:pPr>
        <w:pStyle w:val="Defaul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significance of the results is discussed</w:t>
      </w:r>
      <w:r w:rsidR="008A5B06">
        <w:rPr>
          <w:rFonts w:ascii="Arial" w:hAnsi="Arial" w:cs="Arial"/>
          <w:sz w:val="20"/>
          <w:szCs w:val="20"/>
        </w:rPr>
        <w:t xml:space="preserve"> in terms of meeting/not meeting the objective/s of the review</w:t>
      </w:r>
    </w:p>
    <w:p w:rsidR="003A31F0" w:rsidRPr="00B50D5F" w:rsidRDefault="003A31F0" w:rsidP="003A31F0">
      <w:pPr>
        <w:pStyle w:val="Defaul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conclusions are justified</w:t>
      </w:r>
    </w:p>
    <w:p w:rsidR="003A31F0" w:rsidRPr="00B50D5F" w:rsidRDefault="001A5CF2" w:rsidP="003A31F0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3438525" cy="9334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34" type="#_x0000_t202" style="position:absolute;margin-left:0;margin-top:14.8pt;width:270.75pt;height:7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3A31F0" w:rsidRDefault="003A31F0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pStyle w:val="Default"/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Please provide comments on the IMPLICATIONS FOR PRACTICE</w:t>
      </w:r>
      <w:r w:rsidR="00237184">
        <w:rPr>
          <w:rFonts w:ascii="Arial" w:hAnsi="Arial" w:cs="Arial"/>
          <w:sz w:val="20"/>
          <w:szCs w:val="20"/>
        </w:rPr>
        <w:t>, POLICY</w:t>
      </w:r>
      <w:r w:rsidRPr="00B50D5F">
        <w:rPr>
          <w:rFonts w:ascii="Arial" w:hAnsi="Arial" w:cs="Arial"/>
          <w:sz w:val="20"/>
          <w:szCs w:val="20"/>
        </w:rPr>
        <w:t xml:space="preserve"> and RESEARCH sections of the review. Specifically, consider whether:</w:t>
      </w:r>
    </w:p>
    <w:p w:rsidR="003A31F0" w:rsidRPr="00B50D5F" w:rsidRDefault="003A31F0" w:rsidP="003A31F0">
      <w:pPr>
        <w:pStyle w:val="Defaul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implications for </w:t>
      </w:r>
      <w:r w:rsidR="00237184">
        <w:rPr>
          <w:rFonts w:ascii="Arial" w:hAnsi="Arial" w:cs="Arial"/>
          <w:sz w:val="20"/>
          <w:szCs w:val="20"/>
        </w:rPr>
        <w:t xml:space="preserve">policy and/or </w:t>
      </w:r>
      <w:r w:rsidRPr="00B50D5F">
        <w:rPr>
          <w:rFonts w:ascii="Arial" w:hAnsi="Arial" w:cs="Arial"/>
          <w:sz w:val="20"/>
          <w:szCs w:val="20"/>
        </w:rPr>
        <w:t>practice are</w:t>
      </w:r>
      <w:r w:rsidR="00237184">
        <w:rPr>
          <w:rFonts w:ascii="Arial" w:hAnsi="Arial" w:cs="Arial"/>
          <w:sz w:val="20"/>
          <w:szCs w:val="20"/>
        </w:rPr>
        <w:t xml:space="preserve"> based on the results,</w:t>
      </w:r>
      <w:r w:rsidRPr="00B50D5F">
        <w:rPr>
          <w:rFonts w:ascii="Arial" w:hAnsi="Arial" w:cs="Arial"/>
          <w:sz w:val="20"/>
          <w:szCs w:val="20"/>
        </w:rPr>
        <w:t xml:space="preserve"> clearly stated</w:t>
      </w:r>
      <w:r w:rsidR="00237184">
        <w:rPr>
          <w:rFonts w:ascii="Arial" w:hAnsi="Arial" w:cs="Arial"/>
          <w:sz w:val="20"/>
          <w:szCs w:val="20"/>
        </w:rPr>
        <w:t>, and have been assigned a G</w:t>
      </w:r>
      <w:r w:rsidRPr="00B50D5F">
        <w:rPr>
          <w:rFonts w:ascii="Arial" w:hAnsi="Arial" w:cs="Arial"/>
          <w:sz w:val="20"/>
          <w:szCs w:val="20"/>
        </w:rPr>
        <w:t xml:space="preserve">rade </w:t>
      </w:r>
      <w:r w:rsidR="00237184">
        <w:rPr>
          <w:rFonts w:ascii="Arial" w:hAnsi="Arial" w:cs="Arial"/>
          <w:sz w:val="20"/>
          <w:szCs w:val="20"/>
        </w:rPr>
        <w:t>of R</w:t>
      </w:r>
      <w:r w:rsidRPr="00B50D5F">
        <w:rPr>
          <w:rFonts w:ascii="Arial" w:hAnsi="Arial" w:cs="Arial"/>
          <w:sz w:val="20"/>
          <w:szCs w:val="20"/>
        </w:rPr>
        <w:t>ecommendation</w:t>
      </w:r>
      <w:r w:rsidR="00237184">
        <w:rPr>
          <w:rFonts w:ascii="Arial" w:hAnsi="Arial" w:cs="Arial"/>
          <w:sz w:val="20"/>
          <w:szCs w:val="20"/>
        </w:rPr>
        <w:t xml:space="preserve"> using the JBI approach</w:t>
      </w:r>
    </w:p>
    <w:p w:rsidR="003A31F0" w:rsidRPr="001A5CF2" w:rsidRDefault="003A31F0" w:rsidP="003A31F0">
      <w:pPr>
        <w:pStyle w:val="Defaul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implications for research are clearly stated and based on gaps identified in the review</w:t>
      </w:r>
    </w:p>
    <w:p w:rsidR="001A5CF2" w:rsidRDefault="001A5CF2" w:rsidP="003A31F0">
      <w:pPr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161D90F" wp14:editId="51D11B8B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3438525" cy="93345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D90F" id="_x0000_s1035" type="#_x0000_t202" style="position:absolute;margin-left:0;margin-top:14.85pt;width:270.75pt;height:7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rPr>
          <w:rFonts w:ascii="Arial" w:hAnsi="Arial" w:cs="Arial"/>
          <w:sz w:val="20"/>
          <w:szCs w:val="20"/>
        </w:rPr>
      </w:pPr>
    </w:p>
    <w:p w:rsidR="001A5CF2" w:rsidRPr="00B50D5F" w:rsidRDefault="001A5CF2" w:rsidP="003A31F0">
      <w:pPr>
        <w:rPr>
          <w:rFonts w:ascii="Arial" w:hAnsi="Arial" w:cs="Arial"/>
          <w:sz w:val="20"/>
          <w:szCs w:val="20"/>
        </w:rPr>
      </w:pPr>
    </w:p>
    <w:p w:rsidR="003A31F0" w:rsidRPr="00B50D5F" w:rsidRDefault="003A31F0" w:rsidP="003A31F0">
      <w:pPr>
        <w:rPr>
          <w:rFonts w:ascii="Arial" w:hAnsi="Arial" w:cs="Arial"/>
          <w:sz w:val="20"/>
          <w:szCs w:val="20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237184" w:rsidRPr="00B50D5F" w:rsidRDefault="00237184" w:rsidP="00237184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</w:t>
      </w:r>
      <w:r>
        <w:rPr>
          <w:rFonts w:ascii="Arial" w:hAnsi="Arial" w:cs="Arial"/>
          <w:sz w:val="20"/>
          <w:szCs w:val="20"/>
        </w:rPr>
        <w:t>APPENDICES</w:t>
      </w:r>
      <w:r w:rsidRPr="00B50D5F">
        <w:rPr>
          <w:rFonts w:ascii="Arial" w:hAnsi="Arial" w:cs="Arial"/>
          <w:sz w:val="20"/>
          <w:szCs w:val="20"/>
        </w:rPr>
        <w:t xml:space="preserve"> of the review. Specifically, consider whether:</w:t>
      </w:r>
    </w:p>
    <w:p w:rsidR="00237184" w:rsidRDefault="00237184" w:rsidP="00237184">
      <w:pPr>
        <w:pStyle w:val="Defaul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 least TWO complete and replicable search strategies have been provided</w:t>
      </w:r>
    </w:p>
    <w:p w:rsidR="00237184" w:rsidRDefault="00237184" w:rsidP="00237184">
      <w:pPr>
        <w:pStyle w:val="Defaul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extraction forms have been provided</w:t>
      </w:r>
    </w:p>
    <w:p w:rsidR="00237184" w:rsidRDefault="00237184" w:rsidP="00237184">
      <w:pPr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F66248C" wp14:editId="4C94E015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3438525" cy="933450"/>
                <wp:effectExtent l="0" t="0" r="2857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184" w:rsidRDefault="00237184" w:rsidP="002371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248C" id="_x0000_s1036" type="#_x0000_t202" style="position:absolute;margin-left:0;margin-top:14.85pt;width:270.75pt;height:73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">
                <v:textbox>
                  <w:txbxContent>
                    <w:p w:rsidR="00237184" w:rsidRDefault="00237184" w:rsidP="00237184"/>
                  </w:txbxContent>
                </v:textbox>
                <w10:wrap type="square"/>
              </v:shape>
            </w:pict>
          </mc:Fallback>
        </mc:AlternateContent>
      </w:r>
    </w:p>
    <w:p w:rsidR="00237184" w:rsidRDefault="00237184" w:rsidP="00237184">
      <w:pPr>
        <w:rPr>
          <w:rFonts w:ascii="Arial" w:hAnsi="Arial" w:cs="Arial"/>
          <w:sz w:val="20"/>
          <w:szCs w:val="20"/>
        </w:rPr>
      </w:pPr>
    </w:p>
    <w:p w:rsidR="00237184" w:rsidRDefault="00237184" w:rsidP="00237184">
      <w:pPr>
        <w:rPr>
          <w:rFonts w:ascii="Arial" w:hAnsi="Arial" w:cs="Arial"/>
          <w:sz w:val="20"/>
          <w:szCs w:val="20"/>
        </w:rPr>
      </w:pPr>
    </w:p>
    <w:p w:rsidR="00237184" w:rsidRDefault="00237184" w:rsidP="00237184">
      <w:pPr>
        <w:rPr>
          <w:rFonts w:ascii="Arial" w:hAnsi="Arial" w:cs="Arial"/>
          <w:sz w:val="20"/>
          <w:szCs w:val="20"/>
        </w:rPr>
      </w:pPr>
    </w:p>
    <w:p w:rsidR="00237184" w:rsidRPr="00B50D5F" w:rsidRDefault="00237184" w:rsidP="00237184">
      <w:pPr>
        <w:rPr>
          <w:rFonts w:ascii="Arial" w:hAnsi="Arial" w:cs="Arial"/>
          <w:sz w:val="20"/>
          <w:szCs w:val="20"/>
        </w:rPr>
      </w:pPr>
    </w:p>
    <w:p w:rsidR="00237184" w:rsidRPr="00B50D5F" w:rsidRDefault="00237184" w:rsidP="00237184">
      <w:pPr>
        <w:rPr>
          <w:rFonts w:ascii="Arial" w:hAnsi="Arial" w:cs="Arial"/>
          <w:sz w:val="20"/>
          <w:szCs w:val="20"/>
        </w:rPr>
      </w:pPr>
    </w:p>
    <w:p w:rsidR="00237184" w:rsidRDefault="00237184" w:rsidP="00237184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237184" w:rsidRDefault="00237184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237184" w:rsidRDefault="00237184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3A31F0" w:rsidRPr="00B50D5F" w:rsidRDefault="003A31F0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B50D5F">
        <w:rPr>
          <w:rFonts w:ascii="Arial" w:hAnsi="Arial" w:cs="Arial"/>
          <w:color w:val="111111"/>
          <w:sz w:val="20"/>
          <w:szCs w:val="20"/>
          <w:shd w:val="clear" w:color="auto" w:fill="FFFFFF"/>
        </w:rPr>
        <w:t>Does the manuscript require copyediting prior to further review or publication? If yes, please indicate specific issues (i.e. poor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grammar, lack of clarity etc.)</w:t>
      </w:r>
    </w:p>
    <w:p w:rsidR="003A31F0" w:rsidRPr="00B50D5F" w:rsidRDefault="003A31F0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3A31F0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0A6675E" wp14:editId="5AD83659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3438525" cy="9334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6675E" id="_x0000_s1037" type="#_x0000_t202" style="position:absolute;margin-left:0;margin-top:5.6pt;width:270.75pt;height:73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Pr="00B50D5F" w:rsidRDefault="001A5CF2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3A31F0" w:rsidRPr="00B50D5F" w:rsidRDefault="003A31F0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B50D5F">
        <w:rPr>
          <w:rFonts w:ascii="Arial" w:hAnsi="Arial" w:cs="Arial"/>
          <w:color w:val="111111"/>
          <w:sz w:val="20"/>
          <w:szCs w:val="20"/>
          <w:shd w:val="clear" w:color="auto" w:fill="FFFFFF"/>
        </w:rPr>
        <w:t>Please provide any major comments for authors (i.e. review topic, methodological approach)</w:t>
      </w:r>
    </w:p>
    <w:p w:rsidR="003A31F0" w:rsidRPr="00B50D5F" w:rsidRDefault="003A31F0" w:rsidP="003A31F0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1A5CF2" w:rsidRDefault="001A5CF2" w:rsidP="003A31F0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F6F61DC" wp14:editId="7F0A0D09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3438525" cy="93345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F61DC" id="_x0000_s1038" type="#_x0000_t202" style="position:absolute;left:0;text-align:left;margin-left:0;margin-top:5.55pt;width:270.75pt;height:7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p w:rsidR="001A5CF2" w:rsidRDefault="001A5CF2" w:rsidP="003A31F0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</w:p>
    <w:p w:rsidR="001A5CF2" w:rsidRDefault="001A5CF2" w:rsidP="003A31F0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</w:p>
    <w:p w:rsidR="003A31F0" w:rsidRPr="00B50D5F" w:rsidRDefault="00237184" w:rsidP="003A31F0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P</w:t>
      </w:r>
      <w:r w:rsidR="003A31F0" w:rsidRPr="00B50D5F">
        <w:rPr>
          <w:rFonts w:ascii="Arial" w:hAnsi="Arial" w:cs="Arial"/>
          <w:color w:val="111111"/>
          <w:sz w:val="20"/>
          <w:szCs w:val="20"/>
        </w:rPr>
        <w:t xml:space="preserve">lease provide any further minor comments for authors (i.e. referencing style, format, table or figure headings and captions, numbering of appendices, </w:t>
      </w:r>
      <w:proofErr w:type="spellStart"/>
      <w:r w:rsidR="003A31F0" w:rsidRPr="00B50D5F">
        <w:rPr>
          <w:rFonts w:ascii="Arial" w:hAnsi="Arial" w:cs="Arial"/>
          <w:color w:val="111111"/>
          <w:sz w:val="20"/>
          <w:szCs w:val="20"/>
        </w:rPr>
        <w:t>etc</w:t>
      </w:r>
      <w:proofErr w:type="spellEnd"/>
      <w:r w:rsidR="003A31F0" w:rsidRPr="00B50D5F">
        <w:rPr>
          <w:rFonts w:ascii="Arial" w:hAnsi="Arial" w:cs="Arial"/>
          <w:color w:val="111111"/>
          <w:sz w:val="20"/>
          <w:szCs w:val="20"/>
        </w:rPr>
        <w:t xml:space="preserve">). </w:t>
      </w:r>
    </w:p>
    <w:p w:rsidR="00232955" w:rsidRDefault="001A5CF2"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D3BA359" wp14:editId="33F6660C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3419475" cy="952500"/>
                <wp:effectExtent l="0" t="0" r="2857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CF2" w:rsidRDefault="001A5CF2" w:rsidP="001A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BA359" id="_x0000_s1039" type="#_x0000_t202" style="position:absolute;margin-left:9pt;margin-top:.75pt;width:269.25pt;height: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">
                <v:textbox>
                  <w:txbxContent>
                    <w:p w:rsidR="001A5CF2" w:rsidRDefault="001A5CF2" w:rsidP="001A5CF2"/>
                  </w:txbxContent>
                </v:textbox>
                <w10:wrap type="square"/>
              </v:shape>
            </w:pict>
          </mc:Fallback>
        </mc:AlternateContent>
      </w:r>
    </w:p>
    <w:sectPr w:rsidR="00232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10CD"/>
    <w:multiLevelType w:val="hybridMultilevel"/>
    <w:tmpl w:val="54384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E5E04"/>
    <w:multiLevelType w:val="hybridMultilevel"/>
    <w:tmpl w:val="13061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60E25"/>
    <w:multiLevelType w:val="hybridMultilevel"/>
    <w:tmpl w:val="BEF202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227EB1"/>
    <w:multiLevelType w:val="hybridMultilevel"/>
    <w:tmpl w:val="1D6630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A72FB5"/>
    <w:multiLevelType w:val="hybridMultilevel"/>
    <w:tmpl w:val="F06632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62254"/>
    <w:multiLevelType w:val="hybridMultilevel"/>
    <w:tmpl w:val="3CBC4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80924"/>
    <w:multiLevelType w:val="hybridMultilevel"/>
    <w:tmpl w:val="502AD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E2915"/>
    <w:multiLevelType w:val="hybridMultilevel"/>
    <w:tmpl w:val="81AAD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05727"/>
    <w:multiLevelType w:val="hybridMultilevel"/>
    <w:tmpl w:val="96E41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F6D92"/>
    <w:multiLevelType w:val="hybridMultilevel"/>
    <w:tmpl w:val="794A81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24442"/>
    <w:multiLevelType w:val="hybridMultilevel"/>
    <w:tmpl w:val="9E50E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F0"/>
    <w:rsid w:val="001A5CF2"/>
    <w:rsid w:val="00232955"/>
    <w:rsid w:val="00237184"/>
    <w:rsid w:val="003A31F0"/>
    <w:rsid w:val="00694291"/>
    <w:rsid w:val="006E349F"/>
    <w:rsid w:val="008328EB"/>
    <w:rsid w:val="008A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CC8B1C-810E-43F5-AD15-D19AEBCF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31F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3A31F0"/>
    <w:pPr>
      <w:spacing w:before="100" w:beforeAutospacing="1" w:after="100" w:afterAutospacing="1"/>
    </w:pPr>
    <w:rPr>
      <w:lang w:val="en-AU"/>
    </w:rPr>
  </w:style>
  <w:style w:type="character" w:customStyle="1" w:styleId="apple-converted-space">
    <w:name w:val="apple-converted-space"/>
    <w:basedOn w:val="DefaultParagraphFont"/>
    <w:rsid w:val="003A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F054E7D7.dotm</Template>
  <TotalTime>17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Micah Peters</cp:lastModifiedBy>
  <cp:revision>4</cp:revision>
  <dcterms:created xsi:type="dcterms:W3CDTF">2016-03-08T23:46:00Z</dcterms:created>
  <dcterms:modified xsi:type="dcterms:W3CDTF">2016-03-09T23:20:00Z</dcterms:modified>
</cp:coreProperties>
</file>