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684" w:rsidRDefault="0022216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731510" cy="8106405"/>
            <wp:effectExtent l="0" t="0" r="2540" b="9525"/>
            <wp:docPr id="1" name="Picture 1" descr="S:\HealthSciences\JBI\shared\NEW JBI SHARED\Synthesis Science\JBI Instruments&amp;templates\Economic - ACTUARI\JBI Critical Appraisal Checklist for Economic Evaluation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HealthSciences\JBI\shared\NEW JBI SHARED\Synthesis Science\JBI Instruments&amp;templates\Economic - ACTUARI\JBI Critical Appraisal Checklist for Economic Evaluations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2" name="Picture 2" descr="S:\HealthSciences\JBI\shared\NEW JBI SHARED\Synthesis Science\JBI Instruments&amp;templates\Economic - ACTUARI\JBI Data Extraction Form for Economic Evaluations-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HealthSciences\JBI\shared\NEW JBI SHARED\Synthesis Science\JBI Instruments&amp;templates\Economic - ACTUARI\JBI Data Extraction Form for Economic Evaluations-Pag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3" name="Picture 3" descr="S:\HealthSciences\JBI\shared\NEW JBI SHARED\Synthesis Science\JBI Instruments&amp;templates\Economic - ACTUARI\JBI Data Extraction Form for Economic Evaluations-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HealthSciences\JBI\shared\NEW JBI SHARED\Synthesis Science\JBI Instruments&amp;templates\Economic - ACTUARI\JBI Data Extraction Form for Economic Evaluations-Pag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597265"/>
            <wp:effectExtent l="0" t="0" r="2540" b="0"/>
            <wp:docPr id="4" name="Picture 4" descr="S:\HealthSciences\JBI\shared\NEW JBI SHARED\Synthesis Science\JBI Instruments&amp;templates\expiremental\Critical Appraisal checklist for Experimental Stud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HealthSciences\JBI\shared\NEW JBI SHARED\Synthesis Science\JBI Instruments&amp;templates\expiremental\Critical Appraisal checklist for Experimental Studi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5" name="Picture 5" descr="S:\HealthSciences\JBI\shared\NEW JBI SHARED\Synthesis Science\JBI Instruments&amp;templates\Qualitative - QARI\JBI QARI Critical Appraisal Checklist for Interpretive  &amp; Critical Research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HealthSciences\JBI\shared\NEW JBI SHARED\Synthesis Science\JBI Instruments&amp;templates\Qualitative - QARI\JBI QARI Critical Appraisal Checklist for Interpretive  &amp; Critical Research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6" name="Picture 6" descr="S:\HealthSciences\JBI\shared\NEW JBI SHARED\Synthesis Science\JBI Instruments&amp;templates\Qualitative - QARI\JBI QARI Data Extraction Form for Interpretive  &amp; Critical Research-Page 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HealthSciences\JBI\shared\NEW JBI SHARED\Synthesis Science\JBI Instruments&amp;templates\Qualitative - QARI\JBI QARI Data Extraction Form for Interpretive  &amp; Critical Research-Page 1 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7" name="Picture 7" descr="S:\HealthSciences\JBI\shared\NEW JBI SHARED\Synthesis Science\JBI Instruments&amp;templates\Qualitative - QARI\JBI QARI Data Extraction Form for Interpretive  &amp; Critical Research-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HealthSciences\JBI\shared\NEW JBI SHARED\Synthesis Science\JBI Instruments&amp;templates\Qualitative - QARI\JBI QARI Data Extraction Form for Interpretive  &amp; Critical Research-Page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8" name="Picture 8" descr="S:\HealthSciences\JBI\shared\NEW JBI SHARED\Synthesis Science\JBI Instruments&amp;templates\Quantitative - MAStARI\JBI Critical Appraisal Checklist for Comparable  Cohort- Case Control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HealthSciences\JBI\shared\NEW JBI SHARED\Synthesis Science\JBI Instruments&amp;templates\Quantitative - MAStARI\JBI Critical Appraisal Checklist for Comparable  Cohort- Case Control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9" name="Picture 9" descr="S:\HealthSciences\JBI\shared\NEW JBI SHARED\Synthesis Science\JBI Instruments&amp;templates\Quantitative - MAStARI\JBI Critical Appraisal Checklist for Descriptive - Case Serie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:\HealthSciences\JBI\shared\NEW JBI SHARED\Synthesis Science\JBI Instruments&amp;templates\Quantitative - MAStARI\JBI Critical Appraisal Checklist for Descriptive - Case Series 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10" name="Picture 10" descr="S:\HealthSciences\JBI\shared\NEW JBI SHARED\Synthesis Science\JBI Instruments&amp;templates\Quantitative - MAStARI\JBI Critical Appraisal Checklist for Randomised  Control - Pseudo-randomised Trial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:\HealthSciences\JBI\shared\NEW JBI SHARED\Synthesis Science\JBI Instruments&amp;templates\Quantitative - MAStARI\JBI Critical Appraisal Checklist for Randomised  Control - Pseudo-randomised Trial 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11" name="Picture 11" descr="S:\HealthSciences\JBI\shared\NEW JBI SHARED\Synthesis Science\JBI Instruments&amp;templates\Quantitative - MAStARI\JBI Data Extraction Form for  Experimental - Observational Studies-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HealthSciences\JBI\shared\NEW JBI SHARED\Synthesis Science\JBI Instruments&amp;templates\Quantitative - MAStARI\JBI Data Extraction Form for  Experimental - Observational Studies-Page 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12" name="Picture 12" descr="S:\HealthSciences\JBI\shared\NEW JBI SHARED\Synthesis Science\JBI Instruments&amp;templates\Quantitative - MAStARI\JBI Data Extraction Form for  Experimental - Observational Studies-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:\HealthSciences\JBI\shared\NEW JBI SHARED\Synthesis Science\JBI Instruments&amp;templates\Quantitative - MAStARI\JBI Data Extraction Form for  Experimental - Observational Studies-Page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drawing>
          <wp:inline distT="0" distB="0" distL="0" distR="0">
            <wp:extent cx="4591050" cy="6581775"/>
            <wp:effectExtent l="0" t="0" r="0" b="9525"/>
            <wp:docPr id="13" name="Picture 13" descr="S:\HealthSciences\JBI\shared\NEW JBI SHARED\Synthesis Science\JBI Instruments&amp;templates\Systematic reviews\JBI Critical Appraisal Checklist for Systematic Review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:\HealthSciences\JBI\shared\NEW JBI SHARED\Synthesis Science\JBI Instruments&amp;templates\Systematic reviews\JBI Critical Appraisal Checklist for Systematic Reviews 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4543425" cy="6438900"/>
            <wp:effectExtent l="0" t="0" r="9525" b="0"/>
            <wp:docPr id="14" name="Picture 14" descr="S:\HealthSciences\JBI\shared\NEW JBI SHARED\Synthesis Science\JBI Instruments&amp;templates\Systematic reviews\JBI Data Extraction Form for  Experimental - Observational Systematic Reviews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:\HealthSciences\JBI\shared\NEW JBI SHARED\Synthesis Science\JBI Instruments&amp;templates\Systematic reviews\JBI Data Extraction Form for  Experimental - Observational Systematic Reviews2 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4629150" cy="6572250"/>
            <wp:effectExtent l="0" t="0" r="0" b="0"/>
            <wp:docPr id="15" name="Picture 15" descr="S:\HealthSciences\JBI\shared\NEW JBI SHARED\Synthesis Science\JBI Instruments&amp;templates\Systematic reviews\JBI Data Extraction Form for  Experimental - Observational Systematic Review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:\HealthSciences\JBI\shared\NEW JBI SHARED\Synthesis Science\JBI Instruments&amp;templates\Systematic reviews\JBI Data Extraction Form for  Experimental - Observational Systematic Reviews 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16" name="Picture 16" descr="S:\HealthSciences\JBI\shared\NEW JBI SHARED\Synthesis Science\JBI Instruments&amp;templates\Text &amp; opinion - NOTARI\JBI Critical Appraisal Checklist for Narrative,  Expert opinion &amp; tex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:\HealthSciences\JBI\shared\NEW JBI SHARED\Synthesis Science\JBI Instruments&amp;templates\Text &amp; opinion - NOTARI\JBI Critical Appraisal Checklist for Narrative,  Expert opinion &amp; text 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17" name="Picture 17" descr="S:\HealthSciences\JBI\shared\NEW JBI SHARED\Synthesis Science\JBI Instruments&amp;templates\Text &amp; opinion - NOTARI\JBI Data Extraction for Narrative, Expert opinion &amp; text-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:\HealthSciences\JBI\shared\NEW JBI SHARED\Synthesis Science\JBI Instruments&amp;templates\Text &amp; opinion - NOTARI\JBI Data Extraction for Narrative, Expert opinion &amp; text-Page 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lastRenderedPageBreak/>
        <w:drawing>
          <wp:inline distT="0" distB="0" distL="0" distR="0">
            <wp:extent cx="5731510" cy="8106405"/>
            <wp:effectExtent l="0" t="0" r="2540" b="9525"/>
            <wp:docPr id="18" name="Picture 18" descr="S:\HealthSciences\JBI\shared\NEW JBI SHARED\Synthesis Science\JBI Instruments&amp;templates\Text &amp; opinion - NOTARI\JBI Data Extraction for Narrative, Expert opinion &amp; text-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:\HealthSciences\JBI\shared\NEW JBI SHARED\Synthesis Science\JBI Instruments&amp;templates\Text &amp; opinion - NOTARI\JBI Data Extraction for Narrative, Expert opinion &amp; text-Page 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BC3" w:rsidRDefault="00F43BC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page"/>
      </w:r>
    </w:p>
    <w:p w:rsidR="00F43BC3" w:rsidRPr="00A3424F" w:rsidRDefault="00F43BC3" w:rsidP="00F43BC3">
      <w:pPr>
        <w:spacing w:after="360"/>
        <w:jc w:val="center"/>
        <w:rPr>
          <w:b/>
          <w:sz w:val="32"/>
        </w:rPr>
      </w:pPr>
      <w:r w:rsidRPr="00A3424F">
        <w:rPr>
          <w:b/>
          <w:sz w:val="32"/>
        </w:rPr>
        <w:lastRenderedPageBreak/>
        <w:t xml:space="preserve">JBI Critical Appraisal Checklist for </w:t>
      </w:r>
      <w:r>
        <w:rPr>
          <w:b/>
          <w:sz w:val="32"/>
        </w:rPr>
        <w:t>Systematic Reviews and Research Syntheses</w:t>
      </w:r>
    </w:p>
    <w:p w:rsidR="00F43BC3" w:rsidRPr="0085579A" w:rsidRDefault="00F43BC3" w:rsidP="00F43BC3">
      <w:pPr>
        <w:rPr>
          <w:u w:val="dash"/>
        </w:rPr>
      </w:pPr>
      <w:r>
        <w:t>Reviewer</w:t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>
        <w:t>Date</w:t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</w:p>
    <w:p w:rsidR="00F43BC3" w:rsidRDefault="00F43BC3" w:rsidP="00F43BC3">
      <w:r>
        <w:t>Author</w:t>
      </w:r>
      <w: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>
        <w:t>Year</w:t>
      </w:r>
      <w:r w:rsidRPr="00D009F3">
        <w:rPr>
          <w:u w:val="dash"/>
        </w:rPr>
        <w:tab/>
      </w:r>
      <w:r w:rsidRPr="00D009F3">
        <w:rPr>
          <w:u w:val="dash"/>
        </w:rPr>
        <w:tab/>
      </w:r>
      <w:r>
        <w:t>Record Number</w:t>
      </w:r>
      <w:r>
        <w:tab/>
      </w:r>
      <w:r w:rsidRPr="00D009F3">
        <w:rPr>
          <w:u w:val="dash"/>
        </w:rPr>
        <w:tab/>
      </w:r>
      <w:r>
        <w:t xml:space="preserve">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46"/>
        <w:gridCol w:w="682"/>
        <w:gridCol w:w="908"/>
        <w:gridCol w:w="1128"/>
      </w:tblGrid>
      <w:tr w:rsidR="00F43BC3" w:rsidTr="004B6342">
        <w:tc>
          <w:tcPr>
            <w:tcW w:w="5778" w:type="dxa"/>
          </w:tcPr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t>Yes</w: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t>No</w: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t>Unclear</w: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t>Not applicable</w: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Is the review question clearly and explicitly stated?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1D7E59" wp14:editId="3A84EBE8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0CF178" id="Rectangle 19" o:spid="_x0000_s1026" style="position:absolute;margin-left:6.6pt;margin-top:2pt;width:14.4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1DA666" wp14:editId="0D857EAF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3BA62C" id="Rectangle 20" o:spid="_x0000_s1026" style="position:absolute;margin-left:4.8pt;margin-top:2.1pt;width:14.4pt;height:1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6D3D6D" wp14:editId="6FDA6745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D60932" id="Rectangle 21" o:spid="_x0000_s1026" style="position:absolute;margin-left:9.5pt;margin-top:2.1pt;width:14.4pt;height:1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97731C" wp14:editId="3A27C7B3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43B9D0" id="Rectangle 22" o:spid="_x0000_s1026" style="position:absolute;margin-left:15.45pt;margin-top:2.1pt;width:14.4pt;height:1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Were the inclusion criteria appropriate for the review question?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DE90BE8" wp14:editId="207ABC38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EC1A47" id="Rectangle 23" o:spid="_x0000_s1026" style="position:absolute;margin-left:6.6pt;margin-top:2pt;width:14.4pt;height:13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Aegikk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56075D6" wp14:editId="1095895B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72E6DC" id="Rectangle 24" o:spid="_x0000_s1026" style="position:absolute;margin-left:4.8pt;margin-top:2.1pt;width:14.4pt;height:13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5rL8cp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21D84C0" wp14:editId="417A7A43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94ACA9" id="Rectangle 25" o:spid="_x0000_s1026" style="position:absolute;margin-left:9.5pt;margin-top:2.1pt;width:14.4pt;height:13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KPwVL5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5BA3164" wp14:editId="4305A950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0C9F83" id="Rectangle 26" o:spid="_x0000_s1026" style="position:absolute;margin-left:15.45pt;margin-top:2.1pt;width:14.4pt;height:13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y5rHwp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Was the search strategy appropriate?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630625" wp14:editId="41EF741C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DD9BC8" id="Rectangle 27" o:spid="_x0000_s1026" style="position:absolute;margin-left:6.6pt;margin-top:2pt;width:14.4pt;height:1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AF1C6f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F745E4" wp14:editId="334107A8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7E7978" id="Rectangle 28" o:spid="_x0000_s1026" style="position:absolute;margin-left:4.8pt;margin-top:2.1pt;width:14.4pt;height:1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137596" wp14:editId="2692AA06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ABAC70" id="Rectangle 29" o:spid="_x0000_s1026" style="position:absolute;margin-left:9.5pt;margin-top:2.1pt;width:14.4pt;height:1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0DB8CF" wp14:editId="2C77B910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3E3F32" id="Rectangle 30" o:spid="_x0000_s1026" style="position:absolute;margin-left:15.45pt;margin-top:2.1pt;width:14.4pt;height:1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 xml:space="preserve">Were the sources </w:t>
            </w:r>
            <w:r>
              <w:rPr>
                <w:rFonts w:cstheme="minorHAnsi"/>
              </w:rPr>
              <w:t>and resources used to search for</w:t>
            </w:r>
            <w:r w:rsidRPr="00CB233C">
              <w:rPr>
                <w:rFonts w:cstheme="minorHAnsi"/>
              </w:rPr>
              <w:t xml:space="preserve"> studies adequate?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30CFBD" wp14:editId="539E4C64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4ABBC1" id="Rectangle 31" o:spid="_x0000_s1026" style="position:absolute;margin-left:6.6pt;margin-top:2pt;width:14.4pt;height:1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0B8E41" wp14:editId="205D3566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EB422E" id="Rectangle 32" o:spid="_x0000_s1026" style="position:absolute;margin-left:4.8pt;margin-top:2.1pt;width:14.4pt;height:13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XvzPtp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3FB95C" wp14:editId="07B6F45D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AFFCCD" id="Rectangle 33" o:spid="_x0000_s1026" style="position:absolute;margin-left:9.5pt;margin-top:2.1pt;width:14.4pt;height:13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kLIm65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2FED7B" wp14:editId="0DB648F3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920FFE" id="Rectangle 34" o:spid="_x0000_s1026" style="position:absolute;margin-left:15.45pt;margin-top:2.1pt;width:14.4pt;height:1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aILzvZ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Were the criteria for appraising studies appropriate?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E0ECC0" wp14:editId="71E73BAB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1D73F7" id="Rectangle 35" o:spid="_x0000_s1026" style="position:absolute;margin-left:6.6pt;margin-top:2pt;width:14.4pt;height:1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CmzBrg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96BC02" wp14:editId="63B7872B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E8EED2" id="Rectangle 36" o:spid="_x0000_s1026" style="position:absolute;margin-left:4.8pt;margin-top:2.1pt;width:14.4pt;height:13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RarIDZ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5454DA7" wp14:editId="5EC0E831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FAC520" id="Rectangle 37" o:spid="_x0000_s1026" style="position:absolute;margin-left:9.5pt;margin-top:2.1pt;width:14.4pt;height:1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i+QhUJ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BB6083" wp14:editId="3E7272E2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AC1E3E" id="Rectangle 38" o:spid="_x0000_s1026" style="position:absolute;margin-left:15.45pt;margin-top:2.1pt;width:14.4pt;height:13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Was critical appraisal conducted by two or more reviewers independently?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2E0F81" wp14:editId="42159018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7A1D24" id="Rectangle 39" o:spid="_x0000_s1026" style="position:absolute;margin-left:6.6pt;margin-top:2pt;width:14.4pt;height:1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DKMGL2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DB32E6" wp14:editId="373C6477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AA830D" id="Rectangle 40" o:spid="_x0000_s1026" style="position:absolute;margin-left:4.8pt;margin-top:2.1pt;width:14.4pt;height:13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9B6DA2" wp14:editId="29C9AE87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DA2F90" id="Rectangle 41" o:spid="_x0000_s1026" style="position:absolute;margin-left:9.5pt;margin-top:2.1pt;width:14.4pt;height:1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626423" wp14:editId="2DA875D9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3F8FDE" id="Rectangle 42" o:spid="_x0000_s1026" style="position:absolute;margin-left:15.45pt;margin-top:2.1pt;width:14.4pt;height:1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N2Vxtp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Were there methods to minimize errors in data extraction?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0D24DD" wp14:editId="254C1544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FBAD8B" id="Rectangle 43" o:spid="_x0000_s1026" style="position:absolute;margin-left:6.6pt;margin-top:2pt;width:14.4pt;height:13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D5K5jr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EC28A8" wp14:editId="0AE0B10B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0DFE36" id="Rectangle 44" o:spid="_x0000_s1026" style="position:absolute;margin-left:4.8pt;margin-top:2.1pt;width:14.4pt;height:13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ARtNvZ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6FDAFB" wp14:editId="00308450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0C475A" id="Rectangle 45" o:spid="_x0000_s1026" style="position:absolute;margin-left:9.5pt;margin-top:2.1pt;width:14.4pt;height:13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z1Wk4J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86022A" wp14:editId="230DC3C0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398978" id="Rectangle 46" o:spid="_x0000_s1026" style="position:absolute;margin-left:15.45pt;margin-top:2.1pt;width:14.4pt;height:13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LDN2DZ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Were the methods used to combine studies appropriate?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3A764C" wp14:editId="34D92950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11065E" id="Rectangle 47" o:spid="_x0000_s1026" style="position:absolute;margin-left:6.6pt;margin-top:2pt;width:14.4pt;height:13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DifZ9Q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83E86F1" wp14:editId="61CB925B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840CD0" id="Rectangle 48" o:spid="_x0000_s1026" style="position:absolute;margin-left:4.8pt;margin-top:2.1pt;width:14.4pt;height:13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7932C29" wp14:editId="1412030E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2E66A0" id="Rectangle 49" o:spid="_x0000_s1026" style="position:absolute;margin-left:9.5pt;margin-top:2.1pt;width:14.4pt;height:13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CDB2058" wp14:editId="2D74C7C8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254CF9" id="Rectangle 50" o:spid="_x0000_s1026" style="position:absolute;margin-left:15.45pt;margin-top:2.1pt;width:14.4pt;height:13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Was</w:t>
            </w:r>
            <w:r>
              <w:rPr>
                <w:rFonts w:cstheme="minorHAnsi"/>
              </w:rPr>
              <w:t xml:space="preserve"> the likelihood of</w:t>
            </w:r>
            <w:r w:rsidRPr="00CB233C">
              <w:rPr>
                <w:rFonts w:cstheme="minorHAnsi"/>
              </w:rPr>
              <w:t xml:space="preserve"> publication bias assessed?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F2C8F96" wp14:editId="2B8D4E27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BF97FB" id="Rectangle 51" o:spid="_x0000_s1026" style="position:absolute;margin-left:6.6pt;margin-top:2pt;width:14.4pt;height:13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DDF3A9" wp14:editId="02D98AB7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05B486" id="Rectangle 52" o:spid="_x0000_s1026" style="position:absolute;margin-left:4.8pt;margin-top:2.1pt;width:14.4pt;height:13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uVV+eZ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A9332F" wp14:editId="421D749B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88BB5A" id="Rectangle 53" o:spid="_x0000_s1026" style="position:absolute;margin-left:9.5pt;margin-top:2.1pt;width:14.4pt;height:13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dxuXJJ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51804EC" wp14:editId="05817EC5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8E4024" id="Rectangle 54" o:spid="_x0000_s1026" style="position:absolute;margin-left:15.45pt;margin-top:2.1pt;width:14.4pt;height:13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jytCcp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 xml:space="preserve">Were recommendations </w:t>
            </w:r>
            <w:r>
              <w:rPr>
                <w:rFonts w:cstheme="minorHAnsi"/>
              </w:rPr>
              <w:t xml:space="preserve">for policy and/or practice </w:t>
            </w:r>
            <w:r w:rsidRPr="00CB233C">
              <w:rPr>
                <w:rFonts w:cstheme="minorHAnsi"/>
              </w:rPr>
              <w:t>supported by the reported data?</w:t>
            </w:r>
          </w:p>
          <w:p w:rsidR="00F43BC3" w:rsidRPr="00C717C7" w:rsidRDefault="00F43BC3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271760C" wp14:editId="55CA5D3C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64C4F0" id="Rectangle 55" o:spid="_x0000_s1026" style="position:absolute;margin-left:6.6pt;margin-top:2pt;width:14.4pt;height:13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BBZasv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775FFC6" wp14:editId="64E23774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0DF8F8" id="Rectangle 56" o:spid="_x0000_s1026" style="position:absolute;margin-left:4.8pt;margin-top:2.1pt;width:14.4pt;height:13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564131F" wp14:editId="5B3E5730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AED25A" id="Rectangle 57" o:spid="_x0000_s1026" style="position:absolute;margin-left:9.5pt;margin-top:2.1pt;width:14.4pt;height:13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bE2Qn5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1DD990D" wp14:editId="2D4531C3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2A0194" id="Rectangle 58" o:spid="_x0000_s1026" style="position:absolute;margin-left:15.45pt;margin-top:2.1pt;width:14.4pt;height:13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</w:tr>
      <w:tr w:rsidR="00F43BC3" w:rsidTr="004B6342">
        <w:tc>
          <w:tcPr>
            <w:tcW w:w="5778" w:type="dxa"/>
          </w:tcPr>
          <w:p w:rsidR="00F43BC3" w:rsidRPr="00C717C7" w:rsidRDefault="00F43BC3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>Were the specific directives for new research appropriate?</w:t>
            </w:r>
          </w:p>
        </w:tc>
        <w:tc>
          <w:tcPr>
            <w:tcW w:w="746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133B277" wp14:editId="675272D8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89E7C7" id="Rectangle 59" o:spid="_x0000_s1026" style="position:absolute;margin-left:6.6pt;margin-top:2pt;width:14.4pt;height:13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4DF044" wp14:editId="4F073898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23AF7D" id="Rectangle 60" o:spid="_x0000_s1026" style="position:absolute;margin-left:4.8pt;margin-top:2.1pt;width:14.4pt;height:13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A4861DA" wp14:editId="75DED30A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2B420E" id="Rectangle 61" o:spid="_x0000_s1026" style="position:absolute;margin-left:9.5pt;margin-top:2.1pt;width:14.4pt;height:13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F43BC3" w:rsidRDefault="00F43BC3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1227033" wp14:editId="71370BAC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1BB037" id="Rectangle 62" o:spid="_x0000_s1026" style="position:absolute;margin-left:15.45pt;margin-top:2.1pt;width:14.4pt;height:13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agIe85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</w:tbl>
    <w:p w:rsidR="00F43BC3" w:rsidRDefault="00F43BC3" w:rsidP="00F43BC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2E0E0E" wp14:editId="03DE24F4">
                <wp:simplePos x="0" y="0"/>
                <wp:positionH relativeFrom="column">
                  <wp:posOffset>5168873</wp:posOffset>
                </wp:positionH>
                <wp:positionV relativeFrom="paragraph">
                  <wp:posOffset>279953</wp:posOffset>
                </wp:positionV>
                <wp:extent cx="182880" cy="174929"/>
                <wp:effectExtent l="0" t="0" r="26670" b="1587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49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7AB89" id="Rectangle 63" o:spid="_x0000_s1026" style="position:absolute;margin-left:407pt;margin-top:22.05pt;width:14.4pt;height:13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" filled="f" strokecolor="black [3213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3C4D66" wp14:editId="30723B11">
                <wp:simplePos x="0" y="0"/>
                <wp:positionH relativeFrom="column">
                  <wp:posOffset>3355975</wp:posOffset>
                </wp:positionH>
                <wp:positionV relativeFrom="paragraph">
                  <wp:posOffset>279953</wp:posOffset>
                </wp:positionV>
                <wp:extent cx="182880" cy="174929"/>
                <wp:effectExtent l="0" t="0" r="26670" b="158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49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216BD" id="Rectangle 64" o:spid="_x0000_s1026" style="position:absolute;margin-left:264.25pt;margin-top:22.05pt;width:14.4pt;height:13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" filled="f" strokecolor="black [3213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50BC24" wp14:editId="194E7710">
                <wp:simplePos x="0" y="0"/>
                <wp:positionH relativeFrom="column">
                  <wp:posOffset>2027555</wp:posOffset>
                </wp:positionH>
                <wp:positionV relativeFrom="paragraph">
                  <wp:posOffset>279400</wp:posOffset>
                </wp:positionV>
                <wp:extent cx="182880" cy="174625"/>
                <wp:effectExtent l="0" t="0" r="26670" b="1587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4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DCDA7E" id="Rectangle 65" o:spid="_x0000_s1026" style="position:absolute;margin-left:159.65pt;margin-top:22pt;width:14.4pt;height:13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" filled="f" strokecolor="black [3213]" strokeweight="1pt"/>
            </w:pict>
          </mc:Fallback>
        </mc:AlternateContent>
      </w:r>
    </w:p>
    <w:p w:rsidR="00F43BC3" w:rsidRDefault="00F43BC3" w:rsidP="00F43BC3">
      <w:r>
        <w:t xml:space="preserve">Overall appraisal: </w:t>
      </w:r>
      <w:r>
        <w:tab/>
        <w:t>Include</w:t>
      </w:r>
      <w:r>
        <w:tab/>
      </w:r>
      <w:r>
        <w:tab/>
      </w:r>
      <w:r>
        <w:tab/>
        <w:t>Exclude</w:t>
      </w:r>
      <w:r>
        <w:tab/>
      </w:r>
      <w:r>
        <w:tab/>
      </w:r>
      <w:r>
        <w:tab/>
        <w:t>Seek further info</w:t>
      </w:r>
      <w:r>
        <w:tab/>
      </w:r>
    </w:p>
    <w:p w:rsidR="00F43BC3" w:rsidRDefault="00F43BC3" w:rsidP="00F43BC3">
      <w:pPr>
        <w:spacing w:before="200"/>
        <w:rPr>
          <w:u w:val="single"/>
        </w:rPr>
      </w:pP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</w:p>
    <w:p w:rsidR="00F43BC3" w:rsidRDefault="00F43BC3" w:rsidP="00F43BC3">
      <w:pPr>
        <w:spacing w:before="200"/>
        <w:rPr>
          <w:u w:val="single"/>
        </w:rPr>
      </w:pP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</w:p>
    <w:p w:rsidR="00F43BC3" w:rsidRDefault="00F43BC3" w:rsidP="00F43BC3">
      <w:pPr>
        <w:rPr>
          <w:u w:val="single"/>
        </w:rPr>
      </w:pPr>
      <w:r w:rsidRPr="00A3424F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1"/>
        <w:gridCol w:w="5731"/>
      </w:tblGrid>
      <w:tr w:rsidR="00F43BC3" w:rsidRPr="00376872" w:rsidTr="004B6342">
        <w:tc>
          <w:tcPr>
            <w:tcW w:w="10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BC3" w:rsidRDefault="00F43BC3" w:rsidP="004B6342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 w:rsidRPr="00FD3737">
              <w:rPr>
                <w:b/>
                <w:sz w:val="32"/>
                <w:szCs w:val="32"/>
              </w:rPr>
              <w:lastRenderedPageBreak/>
              <w:t xml:space="preserve">JBI Data Extraction Form for </w:t>
            </w:r>
            <w:r>
              <w:rPr>
                <w:b/>
                <w:sz w:val="32"/>
                <w:szCs w:val="32"/>
              </w:rPr>
              <w:t>Review for Systematic Reviews and</w:t>
            </w:r>
            <w:r w:rsidRPr="00FD3737">
              <w:rPr>
                <w:b/>
                <w:sz w:val="32"/>
                <w:szCs w:val="32"/>
              </w:rPr>
              <w:t xml:space="preserve">  Research Syntheses</w:t>
            </w:r>
          </w:p>
          <w:p w:rsidR="00F43BC3" w:rsidRPr="001A302D" w:rsidRDefault="00F43BC3" w:rsidP="004B634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szCs w:val="32"/>
              </w:rPr>
            </w:pPr>
            <w:r w:rsidRPr="001A302D">
              <w:rPr>
                <w:szCs w:val="32"/>
              </w:rPr>
              <w:t xml:space="preserve">What are effective non-pharmacological interventions to manage aggressive </w:t>
            </w:r>
            <w:proofErr w:type="spellStart"/>
            <w:r w:rsidRPr="001A302D">
              <w:rPr>
                <w:szCs w:val="32"/>
              </w:rPr>
              <w:t>behavior</w:t>
            </w:r>
            <w:proofErr w:type="spellEnd"/>
            <w:r w:rsidRPr="001A302D">
              <w:rPr>
                <w:szCs w:val="32"/>
              </w:rPr>
              <w:t xml:space="preserve"> in elderly patients with dementia?</w:t>
            </w:r>
          </w:p>
          <w:p w:rsidR="00F43BC3" w:rsidRPr="001A302D" w:rsidRDefault="00F43BC3" w:rsidP="004B634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szCs w:val="32"/>
              </w:rPr>
            </w:pPr>
            <w:r w:rsidRPr="001A302D">
              <w:rPr>
                <w:szCs w:val="32"/>
              </w:rPr>
              <w:t xml:space="preserve">What are the experiences of dementia patients and their caregivers with the use of non-pharmacological interventions to manage aggressive </w:t>
            </w:r>
            <w:proofErr w:type="spellStart"/>
            <w:r w:rsidRPr="001A302D">
              <w:rPr>
                <w:szCs w:val="32"/>
              </w:rPr>
              <w:t>behavior</w:t>
            </w:r>
            <w:proofErr w:type="spellEnd"/>
            <w:r w:rsidRPr="001A302D">
              <w:rPr>
                <w:szCs w:val="32"/>
              </w:rPr>
              <w:t>?</w:t>
            </w:r>
          </w:p>
        </w:tc>
      </w:tr>
      <w:tr w:rsidR="00F43BC3" w:rsidRPr="00376872" w:rsidTr="004B6342">
        <w:tc>
          <w:tcPr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FD3737">
              <w:rPr>
                <w:b/>
              </w:rPr>
              <w:t xml:space="preserve">Study Details </w:t>
            </w: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376872">
              <w:t>Author/year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376872">
              <w:t>objectives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376872">
              <w:t>Participants (characteristics/total number)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376872">
              <w:t>Setting/context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6A5227" w:rsidRDefault="00F43BC3" w:rsidP="004B6342">
            <w:pPr>
              <w:spacing w:line="480" w:lineRule="auto"/>
            </w:pPr>
            <w:r w:rsidRPr="006A5227">
              <w:t>Description of Interventions/ phenomena of interest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FD3737">
              <w:rPr>
                <w:b/>
              </w:rPr>
              <w:t>Search Details</w:t>
            </w: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>
              <w:t>Sources</w:t>
            </w:r>
            <w:r w:rsidRPr="00376872">
              <w:t xml:space="preserve"> searched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376872">
              <w:t xml:space="preserve">Range </w:t>
            </w:r>
            <w:r>
              <w:t xml:space="preserve">(years) </w:t>
            </w:r>
            <w:r w:rsidRPr="00376872">
              <w:t xml:space="preserve">of </w:t>
            </w:r>
            <w:proofErr w:type="spellStart"/>
            <w:r w:rsidRPr="00376872">
              <w:t>incl</w:t>
            </w:r>
            <w:proofErr w:type="spellEnd"/>
            <w:r w:rsidRPr="00376872">
              <w:t xml:space="preserve"> studies 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376872">
              <w:t>Number</w:t>
            </w:r>
            <w:r>
              <w:t xml:space="preserve"> of studies included </w:t>
            </w:r>
            <w:r w:rsidRPr="00376872">
              <w:t>/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>
              <w:t xml:space="preserve">Types of studies included 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Default="00F43BC3" w:rsidP="004B6342">
            <w:pPr>
              <w:spacing w:line="480" w:lineRule="auto"/>
            </w:pPr>
            <w:r w:rsidRPr="00376872">
              <w:t>Country of origin of incl. studies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FD3737">
              <w:rPr>
                <w:b/>
              </w:rPr>
              <w:t xml:space="preserve">Appraisal </w:t>
            </w: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376872">
              <w:t>Appraisal instrument</w:t>
            </w:r>
            <w:r>
              <w:t xml:space="preserve">s used </w:t>
            </w:r>
            <w:r w:rsidRPr="00376872">
              <w:t xml:space="preserve"> 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FD3737" w:rsidRDefault="00F43BC3" w:rsidP="004B6342">
            <w:pPr>
              <w:spacing w:line="480" w:lineRule="auto"/>
            </w:pPr>
            <w:r w:rsidRPr="00FD3737">
              <w:t xml:space="preserve">Appraisal rating 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FD3737">
              <w:rPr>
                <w:b/>
              </w:rPr>
              <w:t xml:space="preserve">Analysis </w:t>
            </w: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 w:rsidRPr="00376872">
              <w:lastRenderedPageBreak/>
              <w:t>Method of analysis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  <w:r>
              <w:t xml:space="preserve">Outcome assessed 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Default="00F43BC3" w:rsidP="004B6342">
            <w:pPr>
              <w:spacing w:line="480" w:lineRule="auto"/>
            </w:pPr>
            <w:r w:rsidRPr="00A56325">
              <w:t>Results/Findings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  <w:tr w:rsidR="00F43BC3" w:rsidRPr="00376872" w:rsidTr="004B634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A56325" w:rsidRDefault="00F43BC3" w:rsidP="004B6342">
            <w:pPr>
              <w:spacing w:line="480" w:lineRule="auto"/>
            </w:pPr>
            <w:r w:rsidRPr="00A56325">
              <w:t>Significance/direction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C3" w:rsidRPr="00376872" w:rsidRDefault="00F43BC3" w:rsidP="004B6342">
            <w:pPr>
              <w:spacing w:line="480" w:lineRule="auto"/>
            </w:pPr>
          </w:p>
        </w:tc>
      </w:tr>
    </w:tbl>
    <w:p w:rsidR="00F43BC3" w:rsidRDefault="00F43BC3" w:rsidP="00F43BC3"/>
    <w:p w:rsidR="001A1D14" w:rsidRDefault="001A1D14">
      <w:r>
        <w:br w:type="page"/>
      </w:r>
    </w:p>
    <w:p w:rsidR="001A1D14" w:rsidRPr="00A3424F" w:rsidRDefault="001A1D14" w:rsidP="001A1D14">
      <w:pPr>
        <w:spacing w:after="360"/>
        <w:jc w:val="center"/>
        <w:rPr>
          <w:b/>
          <w:sz w:val="32"/>
        </w:rPr>
      </w:pPr>
      <w:r w:rsidRPr="00A3424F">
        <w:rPr>
          <w:b/>
          <w:sz w:val="32"/>
        </w:rPr>
        <w:lastRenderedPageBreak/>
        <w:t xml:space="preserve">JBI Critical Appraisal Checklist for </w:t>
      </w:r>
      <w:r>
        <w:rPr>
          <w:b/>
          <w:sz w:val="32"/>
        </w:rPr>
        <w:t>Studies Reporting Prevalence Data</w:t>
      </w:r>
    </w:p>
    <w:p w:rsidR="001A1D14" w:rsidRPr="0085579A" w:rsidRDefault="001A1D14" w:rsidP="001A1D14">
      <w:pPr>
        <w:rPr>
          <w:u w:val="dash"/>
        </w:rPr>
      </w:pPr>
      <w:r>
        <w:t>Reviewer</w:t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>
        <w:t>Date</w:t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  <w:r w:rsidRPr="0085579A">
        <w:rPr>
          <w:u w:val="dash"/>
        </w:rPr>
        <w:tab/>
      </w:r>
    </w:p>
    <w:p w:rsidR="001A1D14" w:rsidRDefault="001A1D14" w:rsidP="001A1D14">
      <w:r>
        <w:t>Author</w:t>
      </w:r>
      <w: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 w:rsidRPr="00D009F3">
        <w:rPr>
          <w:u w:val="dash"/>
        </w:rPr>
        <w:tab/>
      </w:r>
      <w:r>
        <w:t>Year</w:t>
      </w:r>
      <w:r w:rsidRPr="00D009F3">
        <w:rPr>
          <w:u w:val="dash"/>
        </w:rPr>
        <w:tab/>
      </w:r>
      <w:r w:rsidRPr="00D009F3">
        <w:rPr>
          <w:u w:val="dash"/>
        </w:rPr>
        <w:tab/>
      </w:r>
      <w:r>
        <w:t>Record Number</w:t>
      </w:r>
      <w:r>
        <w:tab/>
      </w:r>
      <w:r w:rsidRPr="00D009F3">
        <w:rPr>
          <w:u w:val="dash"/>
        </w:rPr>
        <w:tab/>
      </w:r>
      <w:r>
        <w:t xml:space="preserve">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46"/>
        <w:gridCol w:w="682"/>
        <w:gridCol w:w="908"/>
        <w:gridCol w:w="1128"/>
      </w:tblGrid>
      <w:tr w:rsidR="001A1D14" w:rsidTr="004B6342">
        <w:tc>
          <w:tcPr>
            <w:tcW w:w="5778" w:type="dxa"/>
          </w:tcPr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t>Yes</w: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t>No</w: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t>Unclear</w: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t>Not applicable</w: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Was the sample representative of the target population?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5A3E689" wp14:editId="6BCFEAF6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023430" id="Rectangle 66" o:spid="_x0000_s1026" style="position:absolute;margin-left:6.6pt;margin-top:2pt;width:14.4pt;height:13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CJDVWg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C543524" wp14:editId="65875D13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2431BD" id="Rectangle 67" o:spid="_x0000_s1026" style="position:absolute;margin-left:4.8pt;margin-top:2.1pt;width:14.4pt;height:13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R0O8/Z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017243A" wp14:editId="22D5A4E8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B692E4" id="Rectangle 68" o:spid="_x0000_s1026" style="position:absolute;margin-left:9.5pt;margin-top:2.1pt;width:14.4pt;height:13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8B86E11" wp14:editId="56636E72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9F4DAB" id="Rectangle 69" o:spid="_x0000_s1026" style="position:absolute;margin-left:15.45pt;margin-top:2.1pt;width:14.4pt;height:13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Bpf/W5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Were study participants recruited in an appropriate way?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88370F" wp14:editId="62B52D8A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D12CB8" id="Rectangle 70" o:spid="_x0000_s1026" style="position:absolute;margin-left:6.6pt;margin-top:2pt;width:14.4pt;height:13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5E38221" wp14:editId="44040561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78C309" id="Rectangle 71" o:spid="_x0000_s1026" style="position:absolute;margin-left:4.8pt;margin-top:2.1pt;width:14.4pt;height:13.7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CD028FC" wp14:editId="78C11785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C65C5E" id="Rectangle 72" o:spid="_x0000_s1026" style="position:absolute;margin-left:9.5pt;margin-top:2.1pt;width:14.4pt;height:13.7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HGtd1J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10F78E8" wp14:editId="299E38E5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EFB412" id="Rectangle 73" o:spid="_x0000_s1026" style="position:absolute;margin-left:15.45pt;margin-top:2.1pt;width:14.4pt;height:13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0iW0iZ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 xml:space="preserve">Was the </w:t>
            </w:r>
            <w:r>
              <w:rPr>
                <w:rFonts w:cstheme="minorHAnsi"/>
              </w:rPr>
              <w:t>sample size adequate?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36C7F3E" wp14:editId="645A4710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B0AB49" id="Rectangle 74" o:spid="_x0000_s1026" style="position:absolute;margin-left:6.6pt;margin-top:2pt;width:14.4pt;height:13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AqFWHf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AF9655" wp14:editId="742707AD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E2F2D7" id="Rectangle 75" o:spid="_x0000_s1026" style="position:absolute;margin-left:4.8pt;margin-top:2.1pt;width:14.4pt;height:13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C3BB05D" wp14:editId="18E9DFEA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B25DEE" id="Rectangle 76" o:spid="_x0000_s1026" style="position:absolute;margin-left:9.5pt;margin-top:2.1pt;width:14.4pt;height:13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Bz1ab5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04FC9A1" wp14:editId="7FF6F356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B4604F" id="Rectangle 77" o:spid="_x0000_s1026" style="position:absolute;margin-left:15.45pt;margin-top:2.1pt;width:14.4pt;height:13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yXOzMp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 xml:space="preserve">Were the </w:t>
            </w:r>
            <w:r>
              <w:rPr>
                <w:rFonts w:cstheme="minorHAnsi"/>
              </w:rPr>
              <w:t>study subjects and the setting described in detail?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7B634BD" wp14:editId="04121EBD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26CB75" id="Rectangle 78" o:spid="_x0000_s1026" style="position:absolute;margin-left:6.6pt;margin-top:2pt;width:14.4pt;height:1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5F4989B" wp14:editId="138F14A1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FFDA8B" id="Rectangle 79" o:spid="_x0000_s1026" style="position:absolute;margin-left:4.8pt;margin-top:2.1pt;width:14.4pt;height:13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iKfwlJ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918E3BA" wp14:editId="2AE54218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C52CB2" id="Rectangle 80" o:spid="_x0000_s1026" style="position:absolute;margin-left:9.5pt;margin-top:2.1pt;width:14.4pt;height:13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CC5B284" wp14:editId="175E2582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8697EE" id="Rectangle 81" o:spid="_x0000_s1026" style="position:absolute;margin-left:15.45pt;margin-top:2.1pt;width:14.4pt;height:13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Was the data analysis conducted with sufficient coverage of the identified sample? 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A2BA6BF" wp14:editId="07A8D025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C36372" id="Rectangle 82" o:spid="_x0000_s1026" style="position:absolute;margin-left:6.6pt;margin-top:2pt;width:14.4pt;height:13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BAaS8a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D700466" wp14:editId="4D65B7DD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7F1D27" id="Rectangle 83" o:spid="_x0000_s1026" style="position:absolute;margin-left:4.8pt;margin-top:2.1pt;width:14.4pt;height:13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jifGR5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1E2F770" wp14:editId="6B3B592E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A80D29" id="Rectangle 84" o:spid="_x0000_s1026" style="position:absolute;margin-left:9.5pt;margin-top:2.1pt;width:14.4pt;height:13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dhcTEZ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A42A936" wp14:editId="7A625B79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53599A" id="Rectangle 85" o:spid="_x0000_s1026" style="position:absolute;margin-left:15.45pt;margin-top:2.1pt;width:14.4pt;height:13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Were objective, standard criteria used for the measurement of the condition? 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079BE41" wp14:editId="6984AB63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EA4FFE" id="Rectangle 86" o:spid="_x0000_s1026" style="position:absolute;margin-left:6.6pt;margin-top:2pt;width:14.4pt;height:13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BbPyih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3E7C09D" wp14:editId="1CD53495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311300" id="Rectangle 87" o:spid="_x0000_s1026" style="position:absolute;margin-left:4.8pt;margin-top:2.1pt;width:14.4pt;height:13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lXHB/J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3E785FF" wp14:editId="640C454D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6D2E28" id="Rectangle 88" o:spid="_x0000_s1026" style="position:absolute;margin-left:9.5pt;margin-top:2.1pt;width:14.4pt;height:13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C1EA0C6" wp14:editId="2E0AA6BF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39FA34" id="Rectangle 89" o:spid="_x0000_s1026" style="position:absolute;margin-left:15.45pt;margin-top:2.1pt;width:14.4pt;height:13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1KWCWp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Was the condition measured reliably? 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D0E5E0A" wp14:editId="1B3A7463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D00A5D" id="Rectangle 90" o:spid="_x0000_s1026" style="position:absolute;margin-left:6.6pt;margin-top:2pt;width:14.4pt;height:13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E70C010" wp14:editId="6684E2F4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91820A" id="Rectangle 91" o:spid="_x0000_s1026" style="position:absolute;margin-left:4.8pt;margin-top:2.1pt;width:14.4pt;height:13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A4025E0" wp14:editId="59F9B433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9B51AA" id="Rectangle 92" o:spid="_x0000_s1026" style="position:absolute;margin-left:9.5pt;margin-top:2.1pt;width:14.4pt;height:13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zlkg1Z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BBF2D71" wp14:editId="003F3467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7C95EC" id="Rectangle 93" o:spid="_x0000_s1026" style="position:absolute;margin-left:15.45pt;margin-top:2.1pt;width:14.4pt;height:13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ABfJiJ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Was there appropriate statistical analysis? 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592DB8D" wp14:editId="7DFD8AE2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DD62D0" id="Rectangle 94" o:spid="_x0000_s1026" style="position:absolute;margin-left:6.6pt;margin-top:2pt;width:14.4pt;height:13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D4JxzemwIAAI8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FCA504E" wp14:editId="0F77C005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184BFE" id="Rectangle 95" o:spid="_x0000_s1026" style="position:absolute;margin-left:4.8pt;margin-top:2.1pt;width:14.4pt;height:13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C794E6B" wp14:editId="14C22F6C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ACB7AC" id="Rectangle 96" o:spid="_x0000_s1026" style="position:absolute;margin-left:9.5pt;margin-top:2.1pt;width:14.4pt;height:13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1Q8nbpsCAACP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BEB4FCA" wp14:editId="0D60F63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FBDCD5" id="Rectangle 97" o:spid="_x0000_s1026" style="position:absolute;margin-left:15.45pt;margin-top:2.1pt;width:14.4pt;height:13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G0HOM5sCAACP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Are all important confounding factors/ subgroups/ differences identified and accounted for? 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C7CBA3B" wp14:editId="58016CDB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1BE3C3" id="Rectangle 98" o:spid="_x0000_s1026" style="position:absolute;margin-left:6.6pt;margin-top:2pt;width:14.4pt;height:13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F5E9E26" wp14:editId="6BE61C80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99" name="Rectangl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59EE13" id="Rectangle 99" o:spid="_x0000_s1026" style="position:absolute;margin-left:4.8pt;margin-top:2.1pt;width:14.4pt;height:13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WpWNlZsCAACP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93891D5" wp14:editId="4A3F59A4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02669B" id="Rectangle 100" o:spid="_x0000_s1026" style="position:absolute;margin-left:9.5pt;margin-top:2.1pt;width:14.4pt;height:13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E88E6B4" wp14:editId="65077442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52E7FF" id="Rectangle 101" o:spid="_x0000_s1026" style="position:absolute;margin-left:15.45pt;margin-top:2.1pt;width:14.4pt;height:13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</w:tc>
      </w:tr>
      <w:tr w:rsidR="001A1D14" w:rsidTr="004B6342">
        <w:tc>
          <w:tcPr>
            <w:tcW w:w="5778" w:type="dxa"/>
          </w:tcPr>
          <w:p w:rsidR="001A1D14" w:rsidRDefault="001A1D14" w:rsidP="004B634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</w:rPr>
            </w:pPr>
            <w:r w:rsidRPr="00CB233C">
              <w:rPr>
                <w:rFonts w:cstheme="minorHAnsi"/>
              </w:rPr>
              <w:t xml:space="preserve">Were </w:t>
            </w:r>
            <w:r>
              <w:rPr>
                <w:rFonts w:cstheme="minorHAnsi"/>
              </w:rPr>
              <w:t xml:space="preserve">subpopulations identified using objective criteria? </w:t>
            </w:r>
          </w:p>
          <w:p w:rsidR="001A1D14" w:rsidRPr="00C717C7" w:rsidRDefault="001A1D14" w:rsidP="004B634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C9863B" wp14:editId="772F6138">
                      <wp:simplePos x="0" y="0"/>
                      <wp:positionH relativeFrom="column">
                        <wp:posOffset>83516</wp:posOffset>
                      </wp:positionH>
                      <wp:positionV relativeFrom="paragraph">
                        <wp:posOffset>25400</wp:posOffset>
                      </wp:positionV>
                      <wp:extent cx="182880" cy="174929"/>
                      <wp:effectExtent l="0" t="0" r="26670" b="15875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BE1A60" id="Rectangle 102" o:spid="_x0000_s1026" style="position:absolute;margin-left:6.6pt;margin-top:2pt;width:14.4pt;height:13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  <w:tc>
          <w:tcPr>
            <w:tcW w:w="682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DC9FF" wp14:editId="50FAED50">
                      <wp:simplePos x="0" y="0"/>
                      <wp:positionH relativeFrom="column">
                        <wp:posOffset>60656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9416AF" id="Rectangle 103" o:spid="_x0000_s1026" style="position:absolute;margin-left:4.8pt;margin-top:2.1pt;width:14.4pt;height:13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90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E6BC644" wp14:editId="17A20A4E">
                      <wp:simplePos x="0" y="0"/>
                      <wp:positionH relativeFrom="column">
                        <wp:posOffset>120346</wp:posOffset>
                      </wp:positionH>
                      <wp:positionV relativeFrom="paragraph">
                        <wp:posOffset>26670</wp:posOffset>
                      </wp:positionV>
                      <wp:extent cx="182880" cy="174929"/>
                      <wp:effectExtent l="0" t="0" r="26670" b="15875"/>
                      <wp:wrapNone/>
                      <wp:docPr id="104" name="Rectang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92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24394E" id="Rectangle 104" o:spid="_x0000_s1026" style="position:absolute;margin-left:9.5pt;margin-top:2.1pt;width:14.4pt;height:13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128" w:type="dxa"/>
          </w:tcPr>
          <w:p w:rsidR="001A1D14" w:rsidRDefault="001A1D14" w:rsidP="004B6342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6645919" wp14:editId="42BAEE5F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26670</wp:posOffset>
                      </wp:positionV>
                      <wp:extent cx="182880" cy="174625"/>
                      <wp:effectExtent l="0" t="0" r="26670" b="15875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46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A1405B" id="Rectangle 105" o:spid="_x0000_s1026" style="position:absolute;margin-left:15.45pt;margin-top:2.1pt;width:14.4pt;height:13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</w:tbl>
    <w:p w:rsidR="001A1D14" w:rsidRDefault="001A1D14" w:rsidP="001A1D1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02226C" wp14:editId="4BEF8C95">
                <wp:simplePos x="0" y="0"/>
                <wp:positionH relativeFrom="column">
                  <wp:posOffset>5168873</wp:posOffset>
                </wp:positionH>
                <wp:positionV relativeFrom="paragraph">
                  <wp:posOffset>279953</wp:posOffset>
                </wp:positionV>
                <wp:extent cx="182880" cy="174929"/>
                <wp:effectExtent l="0" t="0" r="26670" b="15875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49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4C7A5" id="Rectangle 106" o:spid="_x0000_s1026" style="position:absolute;margin-left:407pt;margin-top:22.05pt;width:14.4pt;height:13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" filled="f" strokecolor="black [3213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FF11A01" wp14:editId="1F7F6518">
                <wp:simplePos x="0" y="0"/>
                <wp:positionH relativeFrom="column">
                  <wp:posOffset>3355975</wp:posOffset>
                </wp:positionH>
                <wp:positionV relativeFrom="paragraph">
                  <wp:posOffset>279953</wp:posOffset>
                </wp:positionV>
                <wp:extent cx="182880" cy="174929"/>
                <wp:effectExtent l="0" t="0" r="26670" b="15875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49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BE665" id="Rectangle 107" o:spid="_x0000_s1026" style="position:absolute;margin-left:264.25pt;margin-top:22.05pt;width:14.4pt;height:13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" filled="f" strokecolor="black [3213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55FD31" wp14:editId="7EDF38D5">
                <wp:simplePos x="0" y="0"/>
                <wp:positionH relativeFrom="column">
                  <wp:posOffset>2027555</wp:posOffset>
                </wp:positionH>
                <wp:positionV relativeFrom="paragraph">
                  <wp:posOffset>279400</wp:posOffset>
                </wp:positionV>
                <wp:extent cx="182880" cy="174625"/>
                <wp:effectExtent l="0" t="0" r="26670" b="15875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4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A54CA" id="Rectangle 108" o:spid="_x0000_s1026" style="position:absolute;margin-left:159.65pt;margin-top:22pt;width:14.4pt;height:13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" filled="f" strokecolor="black [3213]" strokeweight="1pt"/>
            </w:pict>
          </mc:Fallback>
        </mc:AlternateContent>
      </w:r>
    </w:p>
    <w:p w:rsidR="001A1D14" w:rsidRDefault="001A1D14" w:rsidP="001A1D14">
      <w:r>
        <w:t xml:space="preserve">Overall appraisal: </w:t>
      </w:r>
      <w:r>
        <w:tab/>
        <w:t>Include</w:t>
      </w:r>
      <w:r>
        <w:tab/>
      </w:r>
      <w:r>
        <w:tab/>
      </w:r>
      <w:r>
        <w:tab/>
        <w:t>Exclude</w:t>
      </w:r>
      <w:r>
        <w:tab/>
      </w:r>
      <w:r>
        <w:tab/>
      </w:r>
      <w:r>
        <w:tab/>
        <w:t>Seek further info</w:t>
      </w:r>
      <w:r>
        <w:tab/>
      </w:r>
    </w:p>
    <w:p w:rsidR="001A1D14" w:rsidRDefault="001A1D14" w:rsidP="001A1D14">
      <w:pPr>
        <w:spacing w:before="200"/>
        <w:rPr>
          <w:u w:val="single"/>
        </w:rPr>
      </w:pP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</w:p>
    <w:p w:rsidR="001A1D14" w:rsidRDefault="001A1D14" w:rsidP="001A1D14">
      <w:pPr>
        <w:spacing w:before="200"/>
        <w:rPr>
          <w:u w:val="single"/>
        </w:rPr>
      </w:pP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</w:p>
    <w:p w:rsidR="001A1D14" w:rsidRPr="00A3424F" w:rsidRDefault="001A1D14" w:rsidP="001A1D14">
      <w:pPr>
        <w:spacing w:before="200"/>
        <w:rPr>
          <w:u w:val="single"/>
        </w:rPr>
      </w:pP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  <w:r w:rsidRPr="00A3424F">
        <w:rPr>
          <w:u w:val="single"/>
        </w:rPr>
        <w:tab/>
      </w:r>
    </w:p>
    <w:p w:rsidR="001A1D14" w:rsidRPr="00F43BC3" w:rsidRDefault="001A1D14" w:rsidP="00F43BC3"/>
    <w:sectPr w:rsidR="001A1D14" w:rsidRPr="00F43B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17215"/>
    <w:multiLevelType w:val="hybridMultilevel"/>
    <w:tmpl w:val="F5602BE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62FCE"/>
    <w:multiLevelType w:val="hybridMultilevel"/>
    <w:tmpl w:val="764825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6D"/>
    <w:rsid w:val="001A1D14"/>
    <w:rsid w:val="0022216D"/>
    <w:rsid w:val="00A925DF"/>
    <w:rsid w:val="00E30625"/>
    <w:rsid w:val="00EB7817"/>
    <w:rsid w:val="00F4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1B58ED-3BDA-4BCE-B953-CF5CE5B5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1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3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3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F00598F4.dotm</Template>
  <TotalTime>0</TotalTime>
  <Pages>22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Micah Peters</dc:creator>
  <cp:lastModifiedBy>Assoc Editor</cp:lastModifiedBy>
  <cp:revision>2</cp:revision>
  <dcterms:created xsi:type="dcterms:W3CDTF">2016-02-22T05:33:00Z</dcterms:created>
  <dcterms:modified xsi:type="dcterms:W3CDTF">2016-02-22T05:33:00Z</dcterms:modified>
</cp:coreProperties>
</file>